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F8" w:rsidRDefault="00DA7AF8"/>
    <w:p w:rsidR="00A234D9" w:rsidRPr="005A55AF" w:rsidRDefault="005601B5">
      <w:pPr>
        <w:rPr>
          <w:rFonts w:ascii="Myriad Pro" w:hAnsi="Myriad Pro"/>
          <w:b/>
          <w:sz w:val="24"/>
          <w:szCs w:val="24"/>
        </w:rPr>
      </w:pPr>
      <w:r>
        <w:rPr>
          <w:rFonts w:ascii="Myriad Pro" w:hAnsi="Myriad Pro"/>
          <w:b/>
          <w:sz w:val="24"/>
          <w:szCs w:val="24"/>
        </w:rPr>
        <w:t>Ficha de inscripción</w:t>
      </w:r>
    </w:p>
    <w:p w:rsidR="003623C5" w:rsidRPr="003623C5" w:rsidRDefault="005A55AF" w:rsidP="003623C5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b/>
          <w:sz w:val="18"/>
          <w:szCs w:val="18"/>
        </w:rPr>
        <w:br/>
      </w:r>
      <w:r w:rsidR="00A234D9" w:rsidRPr="005A55AF">
        <w:rPr>
          <w:rFonts w:ascii="Myriad Pro" w:hAnsi="Myriad Pro"/>
          <w:b/>
          <w:sz w:val="18"/>
          <w:szCs w:val="18"/>
        </w:rPr>
        <w:t>Actividad</w:t>
      </w:r>
      <w:r>
        <w:rPr>
          <w:rFonts w:ascii="Myriad Pro" w:hAnsi="Myriad Pro"/>
          <w:b/>
          <w:sz w:val="18"/>
          <w:szCs w:val="18"/>
        </w:rPr>
        <w:br/>
      </w:r>
      <w:r w:rsidR="003623C5" w:rsidRPr="003623C5">
        <w:rPr>
          <w:rFonts w:ascii="Myriad Pro" w:hAnsi="Myriad Pro"/>
          <w:sz w:val="18"/>
          <w:szCs w:val="18"/>
        </w:rPr>
        <w:t>C</w:t>
      </w:r>
      <w:r w:rsidR="003623C5">
        <w:rPr>
          <w:rFonts w:ascii="Myriad Pro" w:hAnsi="Myriad Pro"/>
          <w:sz w:val="18"/>
          <w:szCs w:val="18"/>
        </w:rPr>
        <w:t xml:space="preserve">urso </w:t>
      </w:r>
      <w:r w:rsidR="00527D67">
        <w:rPr>
          <w:rFonts w:ascii="Myriad Pro" w:hAnsi="Myriad Pro"/>
          <w:sz w:val="18"/>
          <w:szCs w:val="18"/>
        </w:rPr>
        <w:t>E-</w:t>
      </w:r>
      <w:proofErr w:type="spellStart"/>
      <w:r w:rsidR="00527D67">
        <w:rPr>
          <w:rFonts w:ascii="Myriad Pro" w:hAnsi="Myriad Pro"/>
          <w:sz w:val="18"/>
          <w:szCs w:val="18"/>
        </w:rPr>
        <w:t>learning</w:t>
      </w:r>
      <w:proofErr w:type="spellEnd"/>
      <w:r w:rsidR="00527D67">
        <w:rPr>
          <w:rFonts w:ascii="Myriad Pro" w:hAnsi="Myriad Pro"/>
          <w:sz w:val="18"/>
          <w:szCs w:val="18"/>
        </w:rPr>
        <w:t xml:space="preserve"> </w:t>
      </w:r>
      <w:r w:rsidR="003623C5">
        <w:rPr>
          <w:rFonts w:ascii="Myriad Pro" w:hAnsi="Myriad Pro"/>
          <w:sz w:val="18"/>
          <w:szCs w:val="18"/>
        </w:rPr>
        <w:t>“Capac</w:t>
      </w:r>
      <w:r w:rsidR="00021143">
        <w:rPr>
          <w:rFonts w:ascii="Myriad Pro" w:hAnsi="Myriad Pro"/>
          <w:sz w:val="18"/>
          <w:szCs w:val="18"/>
        </w:rPr>
        <w:t>itación en Integración Regional</w:t>
      </w:r>
      <w:r w:rsidR="003623C5">
        <w:rPr>
          <w:rFonts w:ascii="Myriad Pro" w:hAnsi="Myriad Pro"/>
          <w:sz w:val="18"/>
          <w:szCs w:val="18"/>
        </w:rPr>
        <w:t xml:space="preserve"> MERCOSUR”</w:t>
      </w:r>
      <w:r w:rsidR="00C86602">
        <w:rPr>
          <w:rFonts w:ascii="Myriad Pro" w:hAnsi="Myriad Pro"/>
          <w:sz w:val="18"/>
          <w:szCs w:val="18"/>
        </w:rPr>
        <w:t xml:space="preserve"> </w:t>
      </w:r>
    </w:p>
    <w:p w:rsidR="00226B62" w:rsidRPr="003623C5" w:rsidRDefault="005A55AF" w:rsidP="00226B62">
      <w:pPr>
        <w:rPr>
          <w:rFonts w:ascii="DiagramTTBlindBlack" w:hAnsi="DiagramTTBlindBlack"/>
          <w:sz w:val="18"/>
          <w:szCs w:val="18"/>
        </w:rPr>
      </w:pPr>
      <w:r w:rsidRPr="005A55AF">
        <w:rPr>
          <w:rFonts w:ascii="Myriad Pro" w:hAnsi="Myriad Pro"/>
          <w:b/>
          <w:sz w:val="18"/>
          <w:szCs w:val="18"/>
        </w:rPr>
        <w:t>Fecha</w:t>
      </w:r>
      <w:r>
        <w:rPr>
          <w:rFonts w:ascii="Myriad Pro" w:hAnsi="Myriad Pro"/>
          <w:b/>
          <w:sz w:val="18"/>
          <w:szCs w:val="18"/>
        </w:rPr>
        <w:br/>
      </w:r>
      <w:r w:rsidR="00C86602">
        <w:rPr>
          <w:rFonts w:ascii="Myriad Pro" w:hAnsi="Myriad Pro"/>
          <w:b/>
          <w:sz w:val="18"/>
          <w:szCs w:val="18"/>
        </w:rPr>
        <w:t>1</w:t>
      </w:r>
      <w:r w:rsidR="00CD2808">
        <w:rPr>
          <w:rFonts w:ascii="Myriad Pro" w:hAnsi="Myriad Pro"/>
          <w:b/>
          <w:sz w:val="18"/>
          <w:szCs w:val="18"/>
        </w:rPr>
        <w:t>5 de julio al 6 de setiembre</w:t>
      </w:r>
      <w:r w:rsidR="00C86602">
        <w:rPr>
          <w:rFonts w:ascii="Myriad Pro" w:hAnsi="Myriad Pro"/>
          <w:sz w:val="18"/>
          <w:szCs w:val="18"/>
        </w:rPr>
        <w:t xml:space="preserve"> </w:t>
      </w:r>
      <w:r w:rsidR="00FF1875">
        <w:rPr>
          <w:rFonts w:ascii="Myriad Pro" w:hAnsi="Myriad Pro"/>
          <w:sz w:val="18"/>
          <w:szCs w:val="18"/>
        </w:rPr>
        <w:t>de 201</w:t>
      </w:r>
      <w:r w:rsidR="00CD2808">
        <w:rPr>
          <w:rFonts w:ascii="Myriad Pro" w:hAnsi="Myriad Pro"/>
          <w:sz w:val="18"/>
          <w:szCs w:val="18"/>
        </w:rPr>
        <w:t>3</w:t>
      </w:r>
    </w:p>
    <w:p w:rsidR="00226B62" w:rsidRDefault="007527AF" w:rsidP="00226B62">
      <w:pPr>
        <w:jc w:val="right"/>
        <w:rPr>
          <w:rFonts w:ascii="Myriad Pro" w:hAnsi="Myriad Pro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9" type="#_x0000_t32" style="position:absolute;left:0;text-align:left;margin-left:.65pt;margin-top:11.2pt;width:482.25pt;height:0;z-index:251652608" o:connectortype="straight" strokeweight="1.5pt"/>
        </w:pict>
      </w:r>
      <w:r w:rsidR="00226B62">
        <w:rPr>
          <w:rFonts w:ascii="Myriad Pro" w:hAnsi="Myriad Pro"/>
          <w:sz w:val="18"/>
          <w:szCs w:val="18"/>
        </w:rPr>
        <w:br/>
      </w:r>
    </w:p>
    <w:p w:rsidR="00226B62" w:rsidRPr="005D0CE1" w:rsidRDefault="007527AF" w:rsidP="00226B62">
      <w:pPr>
        <w:rPr>
          <w:rFonts w:ascii="Myriad Pro" w:hAnsi="Myriad Pro"/>
          <w:b/>
          <w:sz w:val="18"/>
          <w:szCs w:val="18"/>
        </w:rPr>
      </w:pPr>
      <w:r w:rsidRPr="007527AF">
        <w:rPr>
          <w:rFonts w:ascii="Myriad Pro" w:hAnsi="Myriad Pro"/>
          <w:b/>
          <w:noProof/>
          <w:sz w:val="18"/>
          <w:szCs w:val="18"/>
          <w:lang w:eastAsia="es-UY"/>
        </w:rPr>
        <w:pict>
          <v:shape id="_x0000_s1320" type="#_x0000_t32" style="position:absolute;margin-left:.65pt;margin-top:17.55pt;width:482.25pt;height:0;z-index:251653632" o:connectortype="straight" strokeweight="1.5pt"/>
        </w:pict>
      </w:r>
      <w:r w:rsidR="005D0CE1" w:rsidRPr="005D0CE1">
        <w:rPr>
          <w:rFonts w:ascii="Myriad Pro" w:hAnsi="Myriad Pro"/>
          <w:b/>
          <w:noProof/>
          <w:sz w:val="18"/>
          <w:szCs w:val="18"/>
          <w:lang w:eastAsia="es-UY"/>
        </w:rPr>
        <w:t>El candidato</w:t>
      </w:r>
    </w:p>
    <w:p w:rsidR="00226B62" w:rsidRDefault="00226B62" w:rsidP="00226B62">
      <w:pPr>
        <w:pStyle w:val="Sinespaciado"/>
      </w:pPr>
    </w:p>
    <w:p w:rsidR="00226B62" w:rsidRPr="00263443" w:rsidRDefault="007527AF" w:rsidP="00226B62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308" type="#_x0000_t32" style="position:absolute;margin-left:43.8pt;margin-top:11.45pt;width:439.1pt;height:.05pt;z-index:251644416" o:connectortype="straight"/>
        </w:pict>
      </w:r>
      <w:r w:rsidR="005D0CE1">
        <w:rPr>
          <w:rFonts w:ascii="Myriad Pro" w:hAnsi="Myriad Pro" w:cs="Tahoma"/>
          <w:sz w:val="18"/>
          <w:szCs w:val="18"/>
        </w:rPr>
        <w:t>Apellidos</w:t>
      </w:r>
      <w:r w:rsidR="00226B62" w:rsidRPr="00263443">
        <w:rPr>
          <w:rFonts w:ascii="Myriad Pro" w:hAnsi="Myriad Pro" w:cs="Tahoma"/>
          <w:sz w:val="18"/>
          <w:szCs w:val="18"/>
        </w:rPr>
        <w:t>:</w:t>
      </w:r>
    </w:p>
    <w:p w:rsidR="00226B62" w:rsidRPr="00263443" w:rsidRDefault="007527AF" w:rsidP="00226B62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309" type="#_x0000_t32" style="position:absolute;margin-left:43.8pt;margin-top:11.1pt;width:439.1pt;height:0;z-index:251645440" o:connectortype="straight"/>
        </w:pict>
      </w:r>
      <w:r w:rsidR="00226B62" w:rsidRPr="00263443">
        <w:rPr>
          <w:rFonts w:ascii="Myriad Pro" w:hAnsi="Myriad Pro" w:cs="Tahoma"/>
          <w:sz w:val="18"/>
          <w:szCs w:val="18"/>
        </w:rPr>
        <w:t>Nombre</w:t>
      </w:r>
      <w:r w:rsidR="00226B62">
        <w:rPr>
          <w:rFonts w:ascii="Myriad Pro" w:hAnsi="Myriad Pro" w:cs="Tahoma"/>
          <w:sz w:val="18"/>
          <w:szCs w:val="18"/>
        </w:rPr>
        <w:t>s</w:t>
      </w:r>
      <w:r w:rsidR="00226B62" w:rsidRPr="00263443">
        <w:rPr>
          <w:rFonts w:ascii="Myriad Pro" w:hAnsi="Myriad Pro" w:cs="Tahoma"/>
          <w:sz w:val="18"/>
          <w:szCs w:val="18"/>
        </w:rPr>
        <w:t>:</w:t>
      </w:r>
    </w:p>
    <w:p w:rsidR="005D2751" w:rsidRPr="006042C1" w:rsidRDefault="006042C1" w:rsidP="00226B62">
      <w:pPr>
        <w:rPr>
          <w:rFonts w:ascii="Myriad Pro" w:hAnsi="Myriad Pro" w:cs="Tahoma"/>
          <w:sz w:val="18"/>
          <w:szCs w:val="18"/>
        </w:rPr>
      </w:pPr>
      <w:r w:rsidRPr="006042C1"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73" type="#_x0000_t32" style="position:absolute;margin-left:73.05pt;margin-top:13pt;width:409.85pt;height:.05pt;z-index:251674112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>Fecha nacimiento</w:t>
      </w:r>
      <w:r w:rsidRPr="006042C1">
        <w:rPr>
          <w:rFonts w:ascii="Myriad Pro" w:hAnsi="Myriad Pro" w:cs="Tahoma"/>
          <w:sz w:val="18"/>
          <w:szCs w:val="18"/>
        </w:rPr>
        <w:t>:</w:t>
      </w:r>
    </w:p>
    <w:p w:rsidR="005D2751" w:rsidRPr="006042C1" w:rsidRDefault="006042C1" w:rsidP="00226B62">
      <w:pPr>
        <w:rPr>
          <w:rFonts w:ascii="Myriad Pro" w:hAnsi="Myriad Pro" w:cs="Tahoma"/>
          <w:sz w:val="18"/>
          <w:szCs w:val="18"/>
        </w:rPr>
      </w:pPr>
      <w:r w:rsidRPr="006042C1"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74" type="#_x0000_t32" style="position:absolute;margin-left:19.8pt;margin-top:12.3pt;width:463.1pt;height:.05pt;z-index:251675136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>País</w:t>
      </w:r>
      <w:r w:rsidRPr="006042C1">
        <w:rPr>
          <w:rFonts w:ascii="Myriad Pro" w:hAnsi="Myriad Pro" w:cs="Tahoma"/>
          <w:sz w:val="18"/>
          <w:szCs w:val="18"/>
        </w:rPr>
        <w:t>:</w:t>
      </w:r>
    </w:p>
    <w:p w:rsidR="005D2751" w:rsidRPr="006042C1" w:rsidRDefault="006042C1" w:rsidP="00226B62">
      <w:pPr>
        <w:rPr>
          <w:rFonts w:ascii="Myriad Pro" w:hAnsi="Myriad Pro" w:cs="Tahoma"/>
          <w:sz w:val="18"/>
          <w:szCs w:val="18"/>
        </w:rPr>
      </w:pPr>
      <w:r w:rsidRPr="006042C1"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75" type="#_x0000_t32" style="position:absolute;margin-left:118.8pt;margin-top:11.7pt;width:364.1pt;height:.05pt;z-index:251676160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>Ciudad / ciudad de residencia</w:t>
      </w:r>
      <w:r w:rsidRPr="006042C1">
        <w:rPr>
          <w:rFonts w:ascii="Myriad Pro" w:hAnsi="Myriad Pro" w:cs="Tahoma"/>
          <w:sz w:val="18"/>
          <w:szCs w:val="18"/>
        </w:rPr>
        <w:t>:</w:t>
      </w:r>
    </w:p>
    <w:p w:rsidR="005D2751" w:rsidRPr="006042C1" w:rsidRDefault="006042C1" w:rsidP="00226B62">
      <w:pPr>
        <w:rPr>
          <w:rFonts w:ascii="Myriad Pro" w:hAnsi="Myriad Pro" w:cs="Tahoma"/>
          <w:sz w:val="18"/>
          <w:szCs w:val="18"/>
        </w:rPr>
      </w:pPr>
      <w:r w:rsidRPr="006042C1"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76" type="#_x0000_t32" style="position:absolute;margin-left:113.5pt;margin-top:12.5pt;width:369.6pt;height:.05pt;z-index:251677184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 xml:space="preserve">Pasaporte / DNI / Documento: </w:t>
      </w:r>
    </w:p>
    <w:p w:rsidR="005D2751" w:rsidRPr="006042C1" w:rsidRDefault="005D2751" w:rsidP="005D2751">
      <w:pPr>
        <w:rPr>
          <w:rFonts w:ascii="Myriad Pro" w:hAnsi="Myriad Pro" w:cs="Tahoma"/>
          <w:sz w:val="18"/>
          <w:szCs w:val="18"/>
        </w:rPr>
      </w:pPr>
      <w:r w:rsidRPr="006042C1">
        <w:rPr>
          <w:rFonts w:ascii="Myriad Pro" w:hAnsi="Myriad Pro"/>
          <w:noProof/>
          <w:sz w:val="18"/>
          <w:szCs w:val="18"/>
          <w:lang w:eastAsia="es-UY"/>
        </w:rPr>
        <w:pict>
          <v:shape id="_x0000_s1370" type="#_x0000_t32" style="position:absolute;margin-left:131.8pt;margin-top:11.4pt;width:351.1pt;height:.05pt;z-index:251671040" o:connectortype="straight"/>
        </w:pict>
      </w:r>
      <w:r w:rsidRPr="006042C1">
        <w:rPr>
          <w:rFonts w:ascii="Myriad Pro" w:hAnsi="Myriad Pro" w:cs="Tahoma"/>
          <w:sz w:val="18"/>
          <w:szCs w:val="18"/>
        </w:rPr>
        <w:t>Número de teléfono de contacto:</w:t>
      </w:r>
    </w:p>
    <w:p w:rsidR="005D2751" w:rsidRPr="006042C1" w:rsidRDefault="005D2751" w:rsidP="005D2751">
      <w:pPr>
        <w:rPr>
          <w:rFonts w:ascii="Myriad Pro" w:hAnsi="Myriad Pro" w:cs="Tahoma"/>
          <w:sz w:val="18"/>
          <w:szCs w:val="18"/>
        </w:rPr>
      </w:pPr>
      <w:r w:rsidRPr="006042C1">
        <w:rPr>
          <w:rFonts w:ascii="Myriad Pro" w:hAnsi="Myriad Pro"/>
          <w:noProof/>
          <w:sz w:val="18"/>
          <w:szCs w:val="18"/>
          <w:lang w:eastAsia="es-UY"/>
        </w:rPr>
        <w:pict>
          <v:shape id="_x0000_s1371" type="#_x0000_t32" style="position:absolute;margin-left:98.8pt;margin-top:10.95pt;width:384.1pt;height:.05pt;z-index:251672064" o:connectortype="straight"/>
        </w:pict>
      </w:r>
      <w:r w:rsidRPr="006042C1">
        <w:rPr>
          <w:rFonts w:ascii="Myriad Pro" w:hAnsi="Myriad Pro" w:cs="Tahoma"/>
          <w:sz w:val="18"/>
          <w:szCs w:val="18"/>
        </w:rPr>
        <w:t>Número de fax personal:</w:t>
      </w:r>
    </w:p>
    <w:p w:rsidR="005D2751" w:rsidRPr="006042C1" w:rsidRDefault="005D2751" w:rsidP="005D2751">
      <w:pPr>
        <w:rPr>
          <w:rFonts w:ascii="Myriad Pro" w:hAnsi="Myriad Pro" w:cs="Tahoma"/>
          <w:sz w:val="18"/>
          <w:szCs w:val="18"/>
        </w:rPr>
      </w:pPr>
      <w:r w:rsidRPr="006042C1">
        <w:rPr>
          <w:rFonts w:ascii="Myriad Pro" w:hAnsi="Myriad Pro"/>
          <w:noProof/>
          <w:sz w:val="18"/>
          <w:szCs w:val="18"/>
          <w:lang w:eastAsia="es-UY"/>
        </w:rPr>
        <w:pict>
          <v:shape id="_x0000_s1372" type="#_x0000_t32" style="position:absolute;margin-left:113.5pt;margin-top:10.45pt;width:369.4pt;height:0;z-index:251673088" o:connectortype="straight"/>
        </w:pict>
      </w:r>
      <w:r w:rsidRPr="006042C1">
        <w:rPr>
          <w:rFonts w:ascii="Myriad Pro" w:hAnsi="Myriad Pro" w:cs="Tahoma"/>
          <w:sz w:val="18"/>
          <w:szCs w:val="18"/>
        </w:rPr>
        <w:t>Correo electrónico personal:</w:t>
      </w:r>
    </w:p>
    <w:p w:rsidR="00226B62" w:rsidRPr="006042C1" w:rsidRDefault="007527AF" w:rsidP="00226B62">
      <w:pPr>
        <w:rPr>
          <w:rFonts w:ascii="Myriad Pro" w:hAnsi="Myriad Pro" w:cs="Tahoma"/>
          <w:i/>
          <w:sz w:val="18"/>
          <w:szCs w:val="18"/>
        </w:rPr>
      </w:pPr>
      <w:r w:rsidRPr="006042C1">
        <w:rPr>
          <w:rFonts w:ascii="Myriad Pro" w:hAnsi="Myriad Pro"/>
          <w:noProof/>
          <w:sz w:val="18"/>
          <w:szCs w:val="18"/>
          <w:lang w:eastAsia="es-UY"/>
        </w:rPr>
        <w:pict>
          <v:shape id="_x0000_s1311" type="#_x0000_t32" style="position:absolute;margin-left:172.05pt;margin-top:11.7pt;width:310.85pt;height:0;z-index:251647488" o:connectortype="straight"/>
        </w:pict>
      </w:r>
      <w:r w:rsidR="005D0CE1" w:rsidRPr="006042C1">
        <w:rPr>
          <w:rFonts w:ascii="Myriad Pro" w:hAnsi="Myriad Pro" w:cs="Tahoma"/>
          <w:sz w:val="18"/>
          <w:szCs w:val="18"/>
        </w:rPr>
        <w:t>Participación previa en actividades de CEFIR</w:t>
      </w:r>
      <w:r w:rsidR="00226B62" w:rsidRPr="006042C1">
        <w:rPr>
          <w:rFonts w:ascii="Myriad Pro" w:hAnsi="Myriad Pro" w:cs="Tahoma"/>
          <w:sz w:val="18"/>
          <w:szCs w:val="18"/>
        </w:rPr>
        <w:t xml:space="preserve">: </w:t>
      </w:r>
    </w:p>
    <w:p w:rsidR="0009686F" w:rsidRDefault="007527AF" w:rsidP="00CD2808">
      <w:pPr>
        <w:rPr>
          <w:rFonts w:ascii="Myriad Pro" w:hAnsi="Myriad Pro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029" type="#_x0000_t32" style="position:absolute;margin-left:1.05pt;margin-top:11.2pt;width:482.25pt;height:0;z-index:251634176" o:connectortype="straight" strokeweight="1.5pt"/>
        </w:pict>
      </w:r>
    </w:p>
    <w:p w:rsidR="006042C1" w:rsidRPr="006042C1" w:rsidRDefault="006042C1" w:rsidP="005601B5">
      <w:pPr>
        <w:rPr>
          <w:rFonts w:ascii="Myriad Pro" w:hAnsi="Myriad Pro"/>
          <w:b/>
          <w:sz w:val="2"/>
          <w:szCs w:val="2"/>
        </w:rPr>
      </w:pPr>
    </w:p>
    <w:p w:rsidR="005601B5" w:rsidRDefault="007527AF" w:rsidP="005601B5">
      <w:pPr>
        <w:rPr>
          <w:rFonts w:ascii="Myriad Pro" w:hAnsi="Myriad Pro"/>
          <w:b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237" type="#_x0000_t32" style="position:absolute;margin-left:.65pt;margin-top:17.55pt;width:482.25pt;height:0;z-index:251635200" o:connectortype="straight" strokeweight="1.5pt"/>
        </w:pict>
      </w:r>
      <w:r w:rsidR="005D0CE1">
        <w:rPr>
          <w:rFonts w:ascii="Myriad Pro" w:hAnsi="Myriad Pro"/>
          <w:b/>
          <w:sz w:val="18"/>
          <w:szCs w:val="18"/>
        </w:rPr>
        <w:t>La organización</w:t>
      </w:r>
    </w:p>
    <w:p w:rsidR="00F33A00" w:rsidRDefault="00F33A00" w:rsidP="00F33A00">
      <w:pPr>
        <w:pStyle w:val="Sinespaciado"/>
      </w:pPr>
    </w:p>
    <w:p w:rsidR="005601B5" w:rsidRPr="00F33A00" w:rsidRDefault="007527AF" w:rsidP="00F33A00">
      <w:pPr>
        <w:pStyle w:val="Sinespaciado"/>
        <w:rPr>
          <w:rFonts w:ascii="Myriad Pro" w:hAnsi="Myriad Pro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239" type="#_x0000_t32" style="position:absolute;margin-left:198.85pt;margin-top:10.55pt;width:284.05pt;height:.05pt;z-index:251637248" o:connectortype="straight"/>
        </w:pict>
      </w:r>
      <w:r w:rsidR="005601B5" w:rsidRPr="00F33A00">
        <w:rPr>
          <w:rFonts w:ascii="Myriad Pro" w:hAnsi="Myriad Pro"/>
          <w:sz w:val="18"/>
          <w:szCs w:val="18"/>
        </w:rPr>
        <w:t xml:space="preserve">Nombre y siglas de la </w:t>
      </w:r>
      <w:r w:rsidR="00226B62" w:rsidRPr="00F33A00">
        <w:rPr>
          <w:rFonts w:ascii="Myriad Pro" w:hAnsi="Myriad Pro"/>
          <w:noProof/>
          <w:sz w:val="18"/>
          <w:szCs w:val="18"/>
          <w:lang w:eastAsia="es-UY"/>
        </w:rPr>
        <w:t>organización</w:t>
      </w:r>
      <w:r w:rsidR="008407D3" w:rsidRPr="00F33A00">
        <w:rPr>
          <w:rFonts w:ascii="Myriad Pro" w:hAnsi="Myriad Pro" w:cs="Tahoma"/>
          <w:sz w:val="18"/>
          <w:szCs w:val="18"/>
        </w:rPr>
        <w:t xml:space="preserve"> </w:t>
      </w:r>
      <w:r w:rsidR="00263443" w:rsidRPr="00F33A00">
        <w:rPr>
          <w:rFonts w:ascii="Myriad Pro" w:hAnsi="Myriad Pro"/>
          <w:sz w:val="18"/>
          <w:szCs w:val="18"/>
        </w:rPr>
        <w:t xml:space="preserve"> que representa:</w:t>
      </w:r>
    </w:p>
    <w:p w:rsidR="00F33A00" w:rsidRPr="00F33A00" w:rsidRDefault="00F33A00" w:rsidP="005601B5">
      <w:pPr>
        <w:rPr>
          <w:rFonts w:ascii="Myriad Pro" w:hAnsi="Myriad Pro" w:cs="Tahoma"/>
          <w:sz w:val="2"/>
          <w:szCs w:val="2"/>
        </w:rPr>
      </w:pPr>
    </w:p>
    <w:p w:rsidR="00263443" w:rsidRDefault="007527AF" w:rsidP="005601B5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240" type="#_x0000_t32" style="position:absolute;margin-left:125.3pt;margin-top:11.1pt;width:357.6pt;height:.05pt;z-index:251638272" o:connectortype="straight"/>
        </w:pict>
      </w:r>
      <w:r w:rsidR="0036100C">
        <w:rPr>
          <w:rFonts w:ascii="Myriad Pro" w:hAnsi="Myriad Pro" w:cs="Tahoma"/>
          <w:sz w:val="18"/>
          <w:szCs w:val="18"/>
        </w:rPr>
        <w:t>Mail institucional y página web</w:t>
      </w:r>
      <w:r w:rsidR="00263443" w:rsidRPr="00263443">
        <w:rPr>
          <w:rFonts w:ascii="Myriad Pro" w:hAnsi="Myriad Pro" w:cs="Tahoma"/>
          <w:sz w:val="18"/>
          <w:szCs w:val="18"/>
        </w:rPr>
        <w:t>:</w:t>
      </w:r>
    </w:p>
    <w:p w:rsidR="00275D5D" w:rsidRDefault="007527AF" w:rsidP="00275D5D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255" type="#_x0000_t32" style="position:absolute;margin-left:54.3pt;margin-top:11.1pt;width:428.6pt;height:.05pt;z-index:251639296" o:connectortype="straight"/>
        </w:pict>
      </w:r>
      <w:r w:rsidR="0036100C">
        <w:rPr>
          <w:rFonts w:ascii="Myriad Pro" w:hAnsi="Myriad Pro" w:cs="Tahoma"/>
          <w:sz w:val="18"/>
          <w:szCs w:val="18"/>
        </w:rPr>
        <w:t>Ciudad y país</w:t>
      </w:r>
      <w:r w:rsidR="00275D5D" w:rsidRPr="00263443">
        <w:rPr>
          <w:rFonts w:ascii="Myriad Pro" w:hAnsi="Myriad Pro" w:cs="Tahoma"/>
          <w:sz w:val="18"/>
          <w:szCs w:val="18"/>
        </w:rPr>
        <w:t>:</w:t>
      </w:r>
    </w:p>
    <w:p w:rsidR="008407D3" w:rsidRDefault="007527AF" w:rsidP="008407D3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291" type="#_x0000_t32" style="position:absolute;margin-left:65.55pt;margin-top:11.2pt;width:417.35pt;height:0;z-index:251643392" o:connectortype="straight"/>
        </w:pict>
      </w:r>
      <w:r w:rsidR="0036100C">
        <w:rPr>
          <w:rFonts w:ascii="Myriad Pro" w:hAnsi="Myriad Pro"/>
          <w:noProof/>
          <w:sz w:val="18"/>
          <w:szCs w:val="18"/>
          <w:lang w:eastAsia="es-UY"/>
        </w:rPr>
        <w:t>Dirección postal</w:t>
      </w:r>
      <w:r w:rsidR="008407D3" w:rsidRPr="00263443">
        <w:rPr>
          <w:rFonts w:ascii="Myriad Pro" w:hAnsi="Myriad Pro" w:cs="Tahoma"/>
          <w:sz w:val="18"/>
          <w:szCs w:val="18"/>
        </w:rPr>
        <w:t>:</w:t>
      </w:r>
    </w:p>
    <w:p w:rsidR="00226B62" w:rsidRDefault="007527AF" w:rsidP="00226B62">
      <w:pPr>
        <w:rPr>
          <w:rFonts w:ascii="Myriad Pro" w:hAnsi="Myriad Pro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322" type="#_x0000_t32" style="position:absolute;margin-left:60.3pt;margin-top:10.55pt;width:422.6pt;height:.05pt;z-index:251654656" o:connectortype="straight"/>
        </w:pict>
      </w:r>
      <w:r w:rsidR="0036100C">
        <w:rPr>
          <w:rFonts w:ascii="Myriad Pro" w:hAnsi="Myriad Pro"/>
          <w:sz w:val="18"/>
          <w:szCs w:val="18"/>
        </w:rPr>
        <w:t>Teléfono y fax</w:t>
      </w:r>
      <w:r w:rsidR="00226B62">
        <w:rPr>
          <w:rFonts w:ascii="Myriad Pro" w:hAnsi="Myriad Pro"/>
          <w:sz w:val="18"/>
          <w:szCs w:val="18"/>
        </w:rPr>
        <w:t>:</w:t>
      </w:r>
    </w:p>
    <w:p w:rsidR="00226B62" w:rsidRDefault="007527AF" w:rsidP="00226B62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323" type="#_x0000_t32" style="position:absolute;margin-left:65.55pt;margin-top:11.1pt;width:417.35pt;height:.05pt;z-index:251655680" o:connectortype="straight"/>
        </w:pict>
      </w:r>
      <w:r w:rsidR="0036100C">
        <w:rPr>
          <w:rFonts w:ascii="Myriad Pro" w:hAnsi="Myriad Pro" w:cs="Tahoma"/>
          <w:sz w:val="18"/>
          <w:szCs w:val="18"/>
        </w:rPr>
        <w:t>Área de trabajo</w:t>
      </w:r>
      <w:r w:rsidR="00226B62" w:rsidRPr="00263443">
        <w:rPr>
          <w:rFonts w:ascii="Myriad Pro" w:hAnsi="Myriad Pro" w:cs="Tahoma"/>
          <w:sz w:val="18"/>
          <w:szCs w:val="18"/>
        </w:rPr>
        <w:t>:</w:t>
      </w:r>
    </w:p>
    <w:p w:rsidR="00061D69" w:rsidRDefault="007527AF" w:rsidP="00226B62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324" type="#_x0000_t32" style="position:absolute;margin-left:118.8pt;margin-top:11.1pt;width:364.1pt;height:.05pt;z-index:251656704" o:connectortype="straight"/>
        </w:pict>
      </w:r>
      <w:r w:rsidR="0036100C">
        <w:rPr>
          <w:rFonts w:ascii="Myriad Pro" w:hAnsi="Myriad Pro" w:cs="Tahoma"/>
          <w:sz w:val="18"/>
          <w:szCs w:val="18"/>
        </w:rPr>
        <w:t>Vinculación con el MERCOSUR</w:t>
      </w:r>
      <w:r w:rsidR="00226B62" w:rsidRPr="00263443">
        <w:rPr>
          <w:rFonts w:ascii="Myriad Pro" w:hAnsi="Myriad Pro" w:cs="Tahoma"/>
          <w:sz w:val="18"/>
          <w:szCs w:val="18"/>
        </w:rPr>
        <w:t>:</w:t>
      </w:r>
    </w:p>
    <w:p w:rsidR="00061D69" w:rsidRDefault="00061D69">
      <w:pPr>
        <w:spacing w:after="0" w:line="240" w:lineRule="auto"/>
        <w:rPr>
          <w:rFonts w:ascii="Myriad Pro" w:hAnsi="Myriad Pro" w:cs="Tahoma"/>
          <w:sz w:val="18"/>
          <w:szCs w:val="18"/>
        </w:rPr>
      </w:pPr>
      <w:r>
        <w:rPr>
          <w:rFonts w:ascii="Myriad Pro" w:hAnsi="Myriad Pro" w:cs="Tahoma"/>
          <w:sz w:val="18"/>
          <w:szCs w:val="18"/>
        </w:rPr>
        <w:br w:type="page"/>
      </w:r>
    </w:p>
    <w:p w:rsidR="0036100C" w:rsidRDefault="0036100C" w:rsidP="00226B62">
      <w:pPr>
        <w:rPr>
          <w:rFonts w:ascii="Myriad Pro" w:hAnsi="Myriad Pro" w:cs="Tahoma"/>
          <w:sz w:val="18"/>
          <w:szCs w:val="18"/>
        </w:rPr>
      </w:pPr>
    </w:p>
    <w:p w:rsidR="00061D69" w:rsidRDefault="00061D69" w:rsidP="00226B62">
      <w:pPr>
        <w:rPr>
          <w:rFonts w:ascii="Myriad Pro" w:hAnsi="Myriad Pro" w:cs="Tahoma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shape id="_x0000_s1395" type="#_x0000_t32" style="position:absolute;margin-left:.65pt;margin-top:10.4pt;width:482.25pt;height:0;z-index:251692544" o:connectortype="straight" strokeweight="1.5pt"/>
        </w:pict>
      </w:r>
    </w:p>
    <w:p w:rsidR="00061D69" w:rsidRDefault="00061D69" w:rsidP="00061D69">
      <w:pPr>
        <w:rPr>
          <w:rFonts w:ascii="Myriad Pro" w:hAnsi="Myriad Pro" w:cs="Tahoma"/>
          <w:b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shape id="_x0000_s1396" type="#_x0000_t32" style="position:absolute;margin-left:.65pt;margin-top:14pt;width:482.25pt;height:0;z-index:251693568" o:connectortype="straight" strokeweight="1.5pt"/>
        </w:pict>
      </w:r>
      <w:r>
        <w:rPr>
          <w:rFonts w:ascii="Myriad Pro" w:hAnsi="Myriad Pro" w:cs="Tahoma"/>
          <w:b/>
          <w:sz w:val="18"/>
          <w:szCs w:val="18"/>
        </w:rPr>
        <w:t>Actividad laboral</w:t>
      </w:r>
    </w:p>
    <w:p w:rsidR="00061D69" w:rsidRDefault="00061D69" w:rsidP="00061D69">
      <w:pPr>
        <w:pStyle w:val="Sinespaciado"/>
        <w:rPr>
          <w:rFonts w:ascii="Myriad Pro" w:hAnsi="Myriad Pro"/>
          <w:sz w:val="18"/>
          <w:szCs w:val="18"/>
        </w:rPr>
      </w:pPr>
    </w:p>
    <w:p w:rsidR="00061D69" w:rsidRPr="004028B8" w:rsidRDefault="00061D69" w:rsidP="00061D69">
      <w:pPr>
        <w:pStyle w:val="Sinespaciado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91" type="#_x0000_t32" style="position:absolute;margin-left:58.05pt;margin-top:7.85pt;width:424.85pt;height:.05pt;z-index:251688448" o:connectortype="straight"/>
        </w:pict>
      </w:r>
      <w:r>
        <w:rPr>
          <w:rFonts w:ascii="Myriad Pro" w:hAnsi="Myriad Pro"/>
          <w:sz w:val="18"/>
          <w:szCs w:val="18"/>
        </w:rPr>
        <w:t>Organizac</w:t>
      </w:r>
      <w:r w:rsidRPr="004028B8">
        <w:rPr>
          <w:rFonts w:ascii="Myriad Pro" w:hAnsi="Myriad Pro"/>
          <w:sz w:val="18"/>
          <w:szCs w:val="18"/>
        </w:rPr>
        <w:t>ión:</w:t>
      </w:r>
    </w:p>
    <w:p w:rsidR="00061D69" w:rsidRDefault="00061D69" w:rsidP="00061D69">
      <w:pPr>
        <w:pStyle w:val="Sinespaciado"/>
        <w:rPr>
          <w:rFonts w:ascii="Myriad Pro" w:hAnsi="Myriad Pro"/>
          <w:noProof/>
          <w:sz w:val="18"/>
          <w:szCs w:val="18"/>
          <w:lang w:val="es-ES" w:eastAsia="es-ES"/>
        </w:rPr>
      </w:pPr>
    </w:p>
    <w:p w:rsidR="00061D69" w:rsidRPr="004028B8" w:rsidRDefault="00061D69" w:rsidP="00061D69">
      <w:pPr>
        <w:pStyle w:val="Sinespaciado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92" type="#_x0000_t32" style="position:absolute;margin-left:69.3pt;margin-top:8.65pt;width:413.6pt;height:.05pt;z-index:251689472" o:connectortype="straight"/>
        </w:pict>
      </w:r>
      <w:r>
        <w:rPr>
          <w:rFonts w:ascii="Myriad Pro" w:hAnsi="Myriad Pro"/>
          <w:noProof/>
          <w:sz w:val="18"/>
          <w:szCs w:val="18"/>
          <w:lang w:val="es-ES" w:eastAsia="es-ES"/>
        </w:rPr>
        <w:t>Tipo de actividad</w:t>
      </w:r>
      <w:r w:rsidRPr="004028B8">
        <w:rPr>
          <w:rFonts w:ascii="Myriad Pro" w:hAnsi="Myriad Pro"/>
          <w:noProof/>
          <w:sz w:val="18"/>
          <w:szCs w:val="18"/>
          <w:lang w:val="es-ES" w:eastAsia="es-ES"/>
        </w:rPr>
        <w:t>:</w:t>
      </w:r>
    </w:p>
    <w:p w:rsidR="00061D69" w:rsidRDefault="00061D69" w:rsidP="00061D69">
      <w:pPr>
        <w:pStyle w:val="Sinespaciado"/>
        <w:rPr>
          <w:rFonts w:ascii="Myriad Pro" w:hAnsi="Myriad Pro"/>
          <w:sz w:val="18"/>
          <w:szCs w:val="18"/>
        </w:rPr>
      </w:pPr>
    </w:p>
    <w:p w:rsidR="00061D69" w:rsidRPr="004028B8" w:rsidRDefault="00061D69" w:rsidP="00061D69">
      <w:pPr>
        <w:pStyle w:val="Sinespaciado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shape id="_x0000_s1394" type="#_x0000_t32" style="position:absolute;margin-left:108.8pt;margin-top:37.4pt;width:394.1pt;height:.05pt;z-index:251691520" o:connectortype="straight"/>
        </w:pict>
      </w:r>
      <w:r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93" type="#_x0000_t32" style="position:absolute;margin-left:88.8pt;margin-top:10.25pt;width:394.1pt;height:.05pt;z-index:251690496" o:connectortype="straight"/>
        </w:pict>
      </w:r>
      <w:r>
        <w:rPr>
          <w:rFonts w:ascii="Myriad Pro" w:hAnsi="Myriad Pro"/>
          <w:sz w:val="18"/>
          <w:szCs w:val="18"/>
        </w:rPr>
        <w:t>Carga horaria semanal</w:t>
      </w:r>
      <w:r w:rsidRPr="004028B8">
        <w:rPr>
          <w:rFonts w:ascii="Myriad Pro" w:hAnsi="Myriad Pro"/>
          <w:sz w:val="18"/>
          <w:szCs w:val="18"/>
        </w:rPr>
        <w:t xml:space="preserve">: </w:t>
      </w:r>
    </w:p>
    <w:p w:rsidR="00061D69" w:rsidRDefault="00061D69" w:rsidP="00061D69">
      <w:pPr>
        <w:rPr>
          <w:rFonts w:ascii="Myriad Pro" w:hAnsi="Myriad Pro"/>
          <w:sz w:val="18"/>
          <w:szCs w:val="18"/>
        </w:rPr>
      </w:pPr>
    </w:p>
    <w:p w:rsidR="00061D69" w:rsidRPr="00061D69" w:rsidRDefault="00061D69" w:rsidP="00061D69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>Cargo que desempeña:</w:t>
      </w:r>
    </w:p>
    <w:p w:rsidR="00061D69" w:rsidRDefault="00061D69" w:rsidP="00061D69">
      <w:pPr>
        <w:rPr>
          <w:rFonts w:ascii="Myriad Pro" w:hAnsi="Myriad Pro"/>
          <w:sz w:val="18"/>
          <w:szCs w:val="18"/>
        </w:rPr>
      </w:pPr>
    </w:p>
    <w:p w:rsidR="000D7AA8" w:rsidRDefault="007527AF" w:rsidP="00226B62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238" type="#_x0000_t32" style="position:absolute;margin-left:.65pt;margin-top:17.65pt;width:482.25pt;height:0;z-index:251636224" o:connectortype="straight" strokeweight="1.5pt"/>
        </w:pict>
      </w:r>
    </w:p>
    <w:p w:rsidR="00F33A00" w:rsidRPr="0036100C" w:rsidRDefault="00F33A00" w:rsidP="000D7AA8">
      <w:pPr>
        <w:rPr>
          <w:rFonts w:ascii="Myriad Pro" w:hAnsi="Myriad Pro"/>
          <w:b/>
          <w:sz w:val="12"/>
          <w:szCs w:val="12"/>
        </w:rPr>
      </w:pPr>
    </w:p>
    <w:p w:rsidR="000D7AA8" w:rsidRDefault="007527AF" w:rsidP="000D7AA8">
      <w:pPr>
        <w:rPr>
          <w:rFonts w:ascii="Myriad Pro" w:hAnsi="Myriad Pro"/>
          <w:b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267" type="#_x0000_t32" style="position:absolute;margin-left:.65pt;margin-top:17.55pt;width:482.25pt;height:0;z-index:251641344" o:connectortype="straight" strokeweight="1.5pt"/>
        </w:pict>
      </w:r>
      <w:r w:rsidR="0036100C">
        <w:rPr>
          <w:rFonts w:ascii="Myriad Pro" w:hAnsi="Myriad Pro"/>
          <w:b/>
          <w:sz w:val="18"/>
          <w:szCs w:val="18"/>
        </w:rPr>
        <w:t>Información técnica</w:t>
      </w:r>
    </w:p>
    <w:p w:rsidR="0036100C" w:rsidRPr="0036100C" w:rsidRDefault="0036100C" w:rsidP="000D7AA8">
      <w:pPr>
        <w:rPr>
          <w:rFonts w:ascii="Myriad Pro" w:hAnsi="Myriad Pro" w:cs="Tahoma"/>
          <w:sz w:val="8"/>
          <w:szCs w:val="8"/>
        </w:rPr>
      </w:pPr>
    </w:p>
    <w:p w:rsidR="001835B3" w:rsidRPr="001835B3" w:rsidRDefault="007527AF" w:rsidP="000D7AA8">
      <w:pPr>
        <w:rPr>
          <w:rFonts w:ascii="Myriad Pro" w:hAnsi="Myriad Pro"/>
          <w:noProof/>
          <w:sz w:val="18"/>
          <w:szCs w:val="18"/>
          <w:lang w:val="es-ES" w:eastAsia="es-ES"/>
        </w:rPr>
      </w:pPr>
      <w:r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28" type="#_x0000_t32" style="position:absolute;margin-left:148.05pt;margin-top:11.95pt;width:39pt;height:.05pt;z-index:251657728" o:connectortype="straight"/>
        </w:pict>
      </w:r>
      <w:r w:rsidR="001835B3">
        <w:rPr>
          <w:rFonts w:ascii="Myriad Pro" w:hAnsi="Myriad Pro"/>
          <w:noProof/>
          <w:sz w:val="18"/>
          <w:szCs w:val="18"/>
          <w:lang w:val="es-ES" w:eastAsia="es-ES"/>
        </w:rPr>
        <w:t>Trabaja con computadoras desde hace                       años.</w:t>
      </w:r>
    </w:p>
    <w:p w:rsidR="000D7AA8" w:rsidRDefault="007527AF" w:rsidP="000D7AA8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260" type="#_x0000_t32" style="position:absolute;margin-left:266.55pt;margin-top:11.15pt;width:216.35pt;height:.05pt;z-index:251640320" o:connectortype="straight"/>
        </w:pict>
      </w:r>
      <w:r w:rsidR="0036100C">
        <w:rPr>
          <w:rFonts w:ascii="Myriad Pro" w:hAnsi="Myriad Pro" w:cs="Tahoma"/>
          <w:sz w:val="18"/>
          <w:szCs w:val="18"/>
        </w:rPr>
        <w:t>Indique la cantidad de horas diarias en que trabaja con computadoras</w:t>
      </w:r>
      <w:r w:rsidR="000D7AA8" w:rsidRPr="00263443">
        <w:rPr>
          <w:rFonts w:ascii="Myriad Pro" w:hAnsi="Myriad Pro" w:cs="Tahoma"/>
          <w:sz w:val="18"/>
          <w:szCs w:val="18"/>
        </w:rPr>
        <w:t>:</w:t>
      </w:r>
    </w:p>
    <w:p w:rsidR="000D7AA8" w:rsidRDefault="0036100C" w:rsidP="000D7AA8">
      <w:pPr>
        <w:rPr>
          <w:rFonts w:ascii="Myriad Pro" w:hAnsi="Myriad Pro" w:cs="Tahoma"/>
          <w:sz w:val="18"/>
          <w:szCs w:val="18"/>
        </w:rPr>
      </w:pPr>
      <w:r>
        <w:rPr>
          <w:rFonts w:ascii="Myriad Pro" w:hAnsi="Myriad Pro" w:cs="Tahoma"/>
          <w:sz w:val="18"/>
          <w:szCs w:val="18"/>
        </w:rPr>
        <w:t>Indique desde dónde tiene acceso a computadora con Internet: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1835B3" w:rsidRPr="00C51F59" w:rsidTr="00C51F59">
        <w:tc>
          <w:tcPr>
            <w:tcW w:w="1847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Hogar</w:t>
            </w:r>
          </w:p>
        </w:tc>
        <w:tc>
          <w:tcPr>
            <w:tcW w:w="1955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Lugar de trabajo</w:t>
            </w:r>
          </w:p>
        </w:tc>
        <w:tc>
          <w:tcPr>
            <w:tcW w:w="1956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Lugar público</w:t>
            </w:r>
          </w:p>
        </w:tc>
        <w:tc>
          <w:tcPr>
            <w:tcW w:w="1956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Amigo/ familiar</w:t>
            </w:r>
          </w:p>
        </w:tc>
        <w:tc>
          <w:tcPr>
            <w:tcW w:w="1956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Otro</w:t>
            </w:r>
          </w:p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6"/>
                <w:szCs w:val="6"/>
              </w:rPr>
            </w:pPr>
          </w:p>
        </w:tc>
      </w:tr>
      <w:tr w:rsidR="001835B3" w:rsidRPr="00C51F59" w:rsidTr="00C51F59">
        <w:tc>
          <w:tcPr>
            <w:tcW w:w="1847" w:type="dxa"/>
          </w:tcPr>
          <w:p w:rsidR="001835B3" w:rsidRPr="00C51F59" w:rsidRDefault="00CD2808" w:rsidP="000D7AA8">
            <w:pPr>
              <w:rPr>
                <w:rFonts w:ascii="Myriad Pro" w:hAnsi="Myriad Pro" w:cs="Tahoma"/>
                <w:sz w:val="18"/>
                <w:szCs w:val="18"/>
              </w:rPr>
            </w:pPr>
            <w:r>
              <w:rPr>
                <w:rFonts w:ascii="Myriad Pro" w:hAnsi="Myriad Pro" w:cs="Tahoma"/>
                <w:sz w:val="18"/>
                <w:szCs w:val="18"/>
              </w:rPr>
              <w:t>D</w:t>
            </w:r>
          </w:p>
        </w:tc>
        <w:tc>
          <w:tcPr>
            <w:tcW w:w="1955" w:type="dxa"/>
          </w:tcPr>
          <w:p w:rsidR="001835B3" w:rsidRPr="00C51F59" w:rsidRDefault="00CD2808" w:rsidP="000D7AA8">
            <w:pPr>
              <w:rPr>
                <w:rFonts w:ascii="Myriad Pro" w:hAnsi="Myriad Pro" w:cs="Tahoma"/>
                <w:sz w:val="18"/>
                <w:szCs w:val="18"/>
              </w:rPr>
            </w:pPr>
            <w:r>
              <w:rPr>
                <w:rFonts w:ascii="Myriad Pro" w:hAnsi="Myriad Pro" w:cs="Tahoma"/>
                <w:sz w:val="18"/>
                <w:szCs w:val="18"/>
              </w:rPr>
              <w:t>D</w:t>
            </w:r>
          </w:p>
        </w:tc>
        <w:tc>
          <w:tcPr>
            <w:tcW w:w="1956" w:type="dxa"/>
          </w:tcPr>
          <w:p w:rsidR="001835B3" w:rsidRPr="00C51F59" w:rsidRDefault="001835B3" w:rsidP="000D7AA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1835B3" w:rsidRPr="00C51F59" w:rsidRDefault="001835B3" w:rsidP="000D7AA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1835B3" w:rsidRPr="00C51F59" w:rsidRDefault="001835B3" w:rsidP="000D7AA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</w:tbl>
    <w:p w:rsidR="001835B3" w:rsidRPr="001835B3" w:rsidRDefault="001835B3" w:rsidP="000D7AA8">
      <w:pPr>
        <w:rPr>
          <w:rFonts w:ascii="Myriad Pro" w:hAnsi="Myriad Pro" w:cs="Tahoma"/>
          <w:sz w:val="8"/>
          <w:szCs w:val="8"/>
        </w:rPr>
      </w:pPr>
    </w:p>
    <w:p w:rsidR="000D7AA8" w:rsidRDefault="0036100C" w:rsidP="000D7AA8">
      <w:pPr>
        <w:rPr>
          <w:rFonts w:ascii="Myriad Pro" w:hAnsi="Myriad Pro"/>
          <w:noProof/>
          <w:sz w:val="18"/>
          <w:szCs w:val="18"/>
          <w:lang w:eastAsia="es-UY"/>
        </w:rPr>
      </w:pPr>
      <w:r>
        <w:rPr>
          <w:rFonts w:ascii="Myriad Pro" w:hAnsi="Myriad Pro"/>
          <w:noProof/>
          <w:sz w:val="18"/>
          <w:szCs w:val="18"/>
          <w:lang w:eastAsia="es-UY"/>
        </w:rPr>
        <w:t>Indique la calidad del servicio de Internet al que accede: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Bueno</w:t>
            </w:r>
          </w:p>
        </w:tc>
        <w:tc>
          <w:tcPr>
            <w:tcW w:w="3259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Malo</w:t>
            </w:r>
          </w:p>
        </w:tc>
        <w:tc>
          <w:tcPr>
            <w:tcW w:w="3260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Regular</w:t>
            </w:r>
          </w:p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6"/>
                <w:szCs w:val="6"/>
                <w:lang w:eastAsia="es-UY"/>
              </w:rPr>
            </w:pPr>
          </w:p>
        </w:tc>
      </w:tr>
      <w:tr w:rsidR="001835B3" w:rsidRPr="00C51F59" w:rsidTr="00C51F59">
        <w:tc>
          <w:tcPr>
            <w:tcW w:w="3151" w:type="dxa"/>
          </w:tcPr>
          <w:p w:rsidR="001835B3" w:rsidRPr="00C51F59" w:rsidRDefault="001835B3" w:rsidP="000D7AA8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59" w:type="dxa"/>
          </w:tcPr>
          <w:p w:rsidR="001835B3" w:rsidRPr="00C51F59" w:rsidRDefault="001835B3" w:rsidP="000D7AA8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60" w:type="dxa"/>
          </w:tcPr>
          <w:p w:rsidR="001835B3" w:rsidRPr="00C51F59" w:rsidRDefault="001835B3" w:rsidP="000D7AA8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</w:tr>
    </w:tbl>
    <w:p w:rsidR="001835B3" w:rsidRPr="001835B3" w:rsidRDefault="001835B3" w:rsidP="000D7AA8">
      <w:pPr>
        <w:rPr>
          <w:rFonts w:ascii="Myriad Pro" w:hAnsi="Myriad Pro"/>
          <w:noProof/>
          <w:sz w:val="8"/>
          <w:szCs w:val="8"/>
          <w:lang w:eastAsia="es-UY"/>
        </w:rPr>
      </w:pPr>
    </w:p>
    <w:p w:rsidR="001835B3" w:rsidRDefault="001835B3" w:rsidP="001835B3">
      <w:pPr>
        <w:rPr>
          <w:rFonts w:ascii="Myriad Pro" w:hAnsi="Myriad Pro" w:cs="Tahoma"/>
          <w:sz w:val="18"/>
          <w:szCs w:val="18"/>
        </w:rPr>
      </w:pPr>
      <w:r>
        <w:rPr>
          <w:rFonts w:ascii="Myriad Pro" w:hAnsi="Myriad Pro" w:cs="Tahoma"/>
          <w:sz w:val="18"/>
          <w:szCs w:val="18"/>
        </w:rPr>
        <w:t>Indique para cuáles de las siguientes actividades utiliza computadora</w:t>
      </w:r>
      <w:r w:rsidRPr="00263443">
        <w:rPr>
          <w:rFonts w:ascii="Myriad Pro" w:hAnsi="Myriad Pro" w:cs="Tahoma"/>
          <w:sz w:val="18"/>
          <w:szCs w:val="1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1"/>
        <w:gridCol w:w="1629"/>
        <w:gridCol w:w="1630"/>
        <w:gridCol w:w="1630"/>
        <w:gridCol w:w="1630"/>
        <w:gridCol w:w="1630"/>
      </w:tblGrid>
      <w:tr w:rsidR="001835B3" w:rsidRPr="00C51F59" w:rsidTr="00C51F59">
        <w:tc>
          <w:tcPr>
            <w:tcW w:w="1521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Mail</w:t>
            </w:r>
          </w:p>
        </w:tc>
        <w:tc>
          <w:tcPr>
            <w:tcW w:w="1629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Mensajería instantánea</w:t>
            </w: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Elaborar documentos, presentaciones</w:t>
            </w: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Acceder a redes sociales</w:t>
            </w: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Navegar en Internet, buscar información</w:t>
            </w: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Diversión y noticias en general</w:t>
            </w:r>
          </w:p>
        </w:tc>
      </w:tr>
      <w:tr w:rsidR="001835B3" w:rsidRPr="00C51F59" w:rsidTr="00C51F59">
        <w:tc>
          <w:tcPr>
            <w:tcW w:w="1521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29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</w:tbl>
    <w:p w:rsidR="000D7AA8" w:rsidRPr="001835B3" w:rsidRDefault="000D7AA8" w:rsidP="000D7AA8">
      <w:pPr>
        <w:rPr>
          <w:rFonts w:ascii="Myriad Pro" w:hAnsi="Myriad Pro"/>
          <w:sz w:val="8"/>
          <w:szCs w:val="8"/>
        </w:rPr>
      </w:pPr>
    </w:p>
    <w:p w:rsidR="000D7AA8" w:rsidRPr="00CD2808" w:rsidRDefault="007527AF" w:rsidP="000D7AA8">
      <w:pPr>
        <w:rPr>
          <w:rFonts w:ascii="Myriad Pro" w:hAnsi="Myriad Pro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group id="_x0000_s1284" style="position:absolute;margin-left:1.05pt;margin-top:19.75pt;width:213pt;height:36.1pt;z-index:-251674112" coordorigin="5865,8174" coordsize="4260,722">
            <v:rect id="_x0000_s1285" style="position:absolute;left:5865;top:8174;width:1980;height:361"/>
            <v:rect id="_x0000_s1286" style="position:absolute;left:7845;top:8174;width:1140;height:361"/>
            <v:rect id="_x0000_s1287" style="position:absolute;left:8985;top:8174;width:1140;height:361"/>
            <v:rect id="_x0000_s1288" style="position:absolute;left:7845;top:8535;width:1140;height:361"/>
            <v:rect id="_x0000_s1289" style="position:absolute;left:8985;top:8535;width:1140;height:361"/>
          </v:group>
        </w:pict>
      </w:r>
      <w:r w:rsidR="000D7AA8">
        <w:rPr>
          <w:rFonts w:ascii="Myriad Pro" w:hAnsi="Myriad Pro"/>
          <w:sz w:val="18"/>
          <w:szCs w:val="18"/>
        </w:rPr>
        <w:t>¿</w:t>
      </w:r>
      <w:r w:rsidR="000D7AA8" w:rsidRPr="00CD2808">
        <w:rPr>
          <w:rFonts w:ascii="Myriad Pro" w:hAnsi="Myriad Pro"/>
          <w:sz w:val="18"/>
          <w:szCs w:val="18"/>
        </w:rPr>
        <w:t xml:space="preserve">Posee </w:t>
      </w:r>
      <w:r w:rsidR="001835B3" w:rsidRPr="00CD2808">
        <w:rPr>
          <w:rFonts w:ascii="Myriad Pro" w:hAnsi="Myriad Pro"/>
          <w:sz w:val="18"/>
          <w:szCs w:val="18"/>
        </w:rPr>
        <w:t>experiencia en E-</w:t>
      </w:r>
      <w:proofErr w:type="spellStart"/>
      <w:r w:rsidR="001835B3" w:rsidRPr="00CD2808">
        <w:rPr>
          <w:rFonts w:ascii="Myriad Pro" w:hAnsi="Myriad Pro"/>
          <w:sz w:val="18"/>
          <w:szCs w:val="18"/>
        </w:rPr>
        <w:t>Learning</w:t>
      </w:r>
      <w:proofErr w:type="spellEnd"/>
      <w:r w:rsidR="000D7AA8" w:rsidRPr="00CD2808">
        <w:rPr>
          <w:rFonts w:ascii="Myriad Pro" w:hAnsi="Myriad Pro"/>
          <w:sz w:val="18"/>
          <w:szCs w:val="18"/>
        </w:rPr>
        <w:t>?</w:t>
      </w:r>
    </w:p>
    <w:p w:rsidR="000D7AA8" w:rsidRDefault="000D7AA8" w:rsidP="000D7AA8">
      <w:pPr>
        <w:rPr>
          <w:rFonts w:ascii="Myriad Pro" w:hAnsi="Myriad Pro"/>
          <w:sz w:val="20"/>
          <w:szCs w:val="20"/>
        </w:rPr>
      </w:pPr>
      <w:r w:rsidRPr="00CD2808">
        <w:rPr>
          <w:rFonts w:ascii="Myriad Pro" w:hAnsi="Myriad Pro"/>
          <w:sz w:val="18"/>
          <w:szCs w:val="18"/>
        </w:rPr>
        <w:t xml:space="preserve">    Respuesta</w:t>
      </w:r>
      <w:r>
        <w:rPr>
          <w:rFonts w:ascii="Myriad Pro" w:hAnsi="Myriad Pro"/>
          <w:sz w:val="18"/>
          <w:szCs w:val="18"/>
        </w:rPr>
        <w:t xml:space="preserve"> </w:t>
      </w:r>
      <w:r w:rsidRPr="0059029F">
        <w:rPr>
          <w:rFonts w:ascii="Myriad Pro" w:hAnsi="Myriad Pro"/>
          <w:sz w:val="18"/>
          <w:szCs w:val="18"/>
        </w:rPr>
        <w:tab/>
        <w:t xml:space="preserve">  </w:t>
      </w:r>
      <w:r>
        <w:rPr>
          <w:rFonts w:ascii="Myriad Pro" w:hAnsi="Myriad Pro"/>
          <w:sz w:val="18"/>
          <w:szCs w:val="18"/>
        </w:rPr>
        <w:t xml:space="preserve">                  </w:t>
      </w:r>
      <w:r w:rsidRPr="0059029F">
        <w:rPr>
          <w:rFonts w:ascii="Myriad Pro" w:hAnsi="Myriad Pro"/>
          <w:sz w:val="18"/>
          <w:szCs w:val="18"/>
        </w:rPr>
        <w:t xml:space="preserve">     </w:t>
      </w:r>
      <w:r>
        <w:rPr>
          <w:rFonts w:ascii="Myriad Pro" w:hAnsi="Myriad Pro"/>
          <w:sz w:val="18"/>
          <w:szCs w:val="18"/>
        </w:rPr>
        <w:t xml:space="preserve"> </w:t>
      </w:r>
      <w:r w:rsidRPr="0059029F">
        <w:rPr>
          <w:rFonts w:ascii="Myriad Pro" w:hAnsi="Myriad Pro"/>
          <w:sz w:val="18"/>
          <w:szCs w:val="18"/>
        </w:rPr>
        <w:t xml:space="preserve"> </w:t>
      </w:r>
      <w:r w:rsidR="001835B3">
        <w:rPr>
          <w:rFonts w:ascii="Myriad Pro" w:hAnsi="Myriad Pro"/>
          <w:sz w:val="20"/>
          <w:szCs w:val="20"/>
        </w:rPr>
        <w:t>Si</w:t>
      </w:r>
      <w:r>
        <w:rPr>
          <w:rFonts w:ascii="Myriad Pro" w:hAnsi="Myriad Pro"/>
          <w:sz w:val="20"/>
          <w:szCs w:val="20"/>
        </w:rPr>
        <w:t xml:space="preserve">                No</w:t>
      </w:r>
      <w:r w:rsidRPr="0059029F">
        <w:rPr>
          <w:rFonts w:ascii="Myriad Pro" w:hAnsi="Myriad Pro"/>
          <w:sz w:val="20"/>
          <w:szCs w:val="20"/>
        </w:rPr>
        <w:tab/>
        <w:t xml:space="preserve">                </w:t>
      </w:r>
    </w:p>
    <w:p w:rsidR="000D7AA8" w:rsidRDefault="000D7AA8" w:rsidP="000D7AA8">
      <w:pPr>
        <w:rPr>
          <w:rFonts w:ascii="Myriad Pro" w:hAnsi="Myriad Pro" w:cs="Tahoma"/>
          <w:sz w:val="18"/>
          <w:szCs w:val="18"/>
        </w:rPr>
      </w:pPr>
    </w:p>
    <w:p w:rsidR="006042C1" w:rsidRDefault="006042C1" w:rsidP="001835B3">
      <w:pPr>
        <w:rPr>
          <w:rFonts w:ascii="Myriad Pro" w:hAnsi="Myriad Pro"/>
          <w:noProof/>
          <w:sz w:val="18"/>
          <w:szCs w:val="18"/>
          <w:lang w:eastAsia="es-UY"/>
        </w:rPr>
      </w:pPr>
    </w:p>
    <w:p w:rsidR="006042C1" w:rsidRDefault="006042C1" w:rsidP="001835B3">
      <w:pPr>
        <w:rPr>
          <w:rFonts w:ascii="Myriad Pro" w:hAnsi="Myriad Pro"/>
          <w:noProof/>
          <w:sz w:val="18"/>
          <w:szCs w:val="18"/>
          <w:lang w:eastAsia="es-UY"/>
        </w:rPr>
      </w:pPr>
    </w:p>
    <w:p w:rsidR="001835B3" w:rsidRDefault="001835B3" w:rsidP="001835B3">
      <w:pPr>
        <w:rPr>
          <w:rFonts w:ascii="Myriad Pro" w:hAnsi="Myriad Pro"/>
          <w:noProof/>
          <w:sz w:val="18"/>
          <w:szCs w:val="18"/>
          <w:lang w:eastAsia="es-UY"/>
        </w:rPr>
      </w:pPr>
      <w:r>
        <w:rPr>
          <w:rFonts w:ascii="Myriad Pro" w:hAnsi="Myriad Pro"/>
          <w:noProof/>
          <w:sz w:val="18"/>
          <w:szCs w:val="18"/>
          <w:lang w:eastAsia="es-UY"/>
        </w:rPr>
        <w:t>¿Qué prioridad tiene este curso en sus proyectos personales?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lastRenderedPageBreak/>
              <w:t>Alta</w:t>
            </w:r>
          </w:p>
        </w:tc>
        <w:tc>
          <w:tcPr>
            <w:tcW w:w="3259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Baja</w:t>
            </w:r>
          </w:p>
        </w:tc>
        <w:tc>
          <w:tcPr>
            <w:tcW w:w="3260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Media</w:t>
            </w:r>
          </w:p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6"/>
                <w:szCs w:val="6"/>
                <w:lang w:eastAsia="es-UY"/>
              </w:rPr>
            </w:pPr>
          </w:p>
        </w:tc>
      </w:tr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59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60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</w:tr>
    </w:tbl>
    <w:p w:rsidR="001835B3" w:rsidRPr="001835B3" w:rsidRDefault="001835B3" w:rsidP="001835B3">
      <w:pPr>
        <w:rPr>
          <w:rFonts w:ascii="Myriad Pro" w:hAnsi="Myriad Pro"/>
          <w:noProof/>
          <w:sz w:val="8"/>
          <w:szCs w:val="8"/>
          <w:lang w:eastAsia="es-UY"/>
        </w:rPr>
      </w:pPr>
    </w:p>
    <w:p w:rsidR="001835B3" w:rsidRDefault="001835B3" w:rsidP="001835B3">
      <w:pPr>
        <w:rPr>
          <w:rFonts w:ascii="Myriad Pro" w:hAnsi="Myriad Pro"/>
          <w:noProof/>
          <w:sz w:val="18"/>
          <w:szCs w:val="18"/>
          <w:lang w:eastAsia="es-UY"/>
        </w:rPr>
      </w:pPr>
      <w:r>
        <w:rPr>
          <w:rFonts w:ascii="Myriad Pro" w:hAnsi="Myriad Pro"/>
          <w:noProof/>
          <w:sz w:val="18"/>
          <w:szCs w:val="18"/>
          <w:lang w:eastAsia="es-UY"/>
        </w:rPr>
        <w:t>Como lector se define: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Asiduo</w:t>
            </w:r>
          </w:p>
        </w:tc>
        <w:tc>
          <w:tcPr>
            <w:tcW w:w="3259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Regular</w:t>
            </w:r>
          </w:p>
        </w:tc>
        <w:tc>
          <w:tcPr>
            <w:tcW w:w="3260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Esporádico</w:t>
            </w:r>
          </w:p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6"/>
                <w:szCs w:val="6"/>
                <w:lang w:eastAsia="es-UY"/>
              </w:rPr>
            </w:pPr>
          </w:p>
        </w:tc>
      </w:tr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59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60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</w:tr>
    </w:tbl>
    <w:p w:rsidR="001835B3" w:rsidRPr="001835B3" w:rsidRDefault="001835B3" w:rsidP="001835B3">
      <w:pPr>
        <w:rPr>
          <w:rFonts w:ascii="Myriad Pro" w:hAnsi="Myriad Pro" w:cs="Tahoma"/>
          <w:sz w:val="8"/>
          <w:szCs w:val="8"/>
        </w:rPr>
      </w:pPr>
    </w:p>
    <w:p w:rsidR="001835B3" w:rsidRDefault="007527AF" w:rsidP="001835B3">
      <w:pPr>
        <w:rPr>
          <w:rFonts w:ascii="Myriad Pro" w:hAnsi="Myriad Pro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group id="_x0000_s1329" style="position:absolute;margin-left:1.05pt;margin-top:19.75pt;width:213pt;height:36.1pt;z-index:-251657728" coordorigin="5865,8174" coordsize="4260,722">
            <v:rect id="_x0000_s1330" style="position:absolute;left:5865;top:8174;width:1980;height:361"/>
            <v:rect id="_x0000_s1331" style="position:absolute;left:7845;top:8174;width:1140;height:361"/>
            <v:rect id="_x0000_s1332" style="position:absolute;left:8985;top:8174;width:1140;height:361"/>
            <v:rect id="_x0000_s1333" style="position:absolute;left:7845;top:8535;width:1140;height:361"/>
            <v:rect id="_x0000_s1334" style="position:absolute;left:8985;top:8535;width:1140;height:361"/>
          </v:group>
        </w:pict>
      </w:r>
      <w:r w:rsidR="001835B3">
        <w:rPr>
          <w:rFonts w:ascii="Myriad Pro" w:hAnsi="Myriad Pro"/>
          <w:sz w:val="18"/>
          <w:szCs w:val="18"/>
        </w:rPr>
        <w:t xml:space="preserve">¿Se siente cómodo al escribir? </w:t>
      </w:r>
    </w:p>
    <w:p w:rsidR="001835B3" w:rsidRDefault="001835B3" w:rsidP="001835B3">
      <w:pPr>
        <w:rPr>
          <w:rFonts w:ascii="Myriad Pro" w:hAnsi="Myriad Pro"/>
          <w:sz w:val="20"/>
          <w:szCs w:val="20"/>
        </w:rPr>
      </w:pPr>
      <w:r w:rsidRPr="0059029F">
        <w:rPr>
          <w:rFonts w:ascii="Myriad Pro" w:hAnsi="Myriad Pro"/>
          <w:sz w:val="18"/>
          <w:szCs w:val="18"/>
        </w:rPr>
        <w:t xml:space="preserve">    </w:t>
      </w:r>
      <w:r>
        <w:rPr>
          <w:rFonts w:ascii="Myriad Pro" w:hAnsi="Myriad Pro"/>
          <w:sz w:val="18"/>
          <w:szCs w:val="18"/>
        </w:rPr>
        <w:t xml:space="preserve">Respuesta </w:t>
      </w:r>
      <w:r w:rsidRPr="0059029F">
        <w:rPr>
          <w:rFonts w:ascii="Myriad Pro" w:hAnsi="Myriad Pro"/>
          <w:sz w:val="18"/>
          <w:szCs w:val="18"/>
        </w:rPr>
        <w:tab/>
        <w:t xml:space="preserve">  </w:t>
      </w:r>
      <w:r>
        <w:rPr>
          <w:rFonts w:ascii="Myriad Pro" w:hAnsi="Myriad Pro"/>
          <w:sz w:val="18"/>
          <w:szCs w:val="18"/>
        </w:rPr>
        <w:t xml:space="preserve">                  </w:t>
      </w:r>
      <w:r w:rsidRPr="0059029F">
        <w:rPr>
          <w:rFonts w:ascii="Myriad Pro" w:hAnsi="Myriad Pro"/>
          <w:sz w:val="18"/>
          <w:szCs w:val="18"/>
        </w:rPr>
        <w:t xml:space="preserve">     </w:t>
      </w:r>
      <w:r>
        <w:rPr>
          <w:rFonts w:ascii="Myriad Pro" w:hAnsi="Myriad Pro"/>
          <w:sz w:val="18"/>
          <w:szCs w:val="18"/>
        </w:rPr>
        <w:t xml:space="preserve"> </w:t>
      </w:r>
      <w:r w:rsidRPr="0059029F">
        <w:rPr>
          <w:rFonts w:ascii="Myriad Pro" w:hAnsi="Myriad Pro"/>
          <w:sz w:val="18"/>
          <w:szCs w:val="18"/>
        </w:rPr>
        <w:t xml:space="preserve"> </w:t>
      </w:r>
      <w:r>
        <w:rPr>
          <w:rFonts w:ascii="Myriad Pro" w:hAnsi="Myriad Pro"/>
          <w:sz w:val="20"/>
          <w:szCs w:val="20"/>
        </w:rPr>
        <w:t>Si               No</w:t>
      </w:r>
      <w:r w:rsidRPr="0059029F">
        <w:rPr>
          <w:rFonts w:ascii="Myriad Pro" w:hAnsi="Myriad Pro"/>
          <w:sz w:val="20"/>
          <w:szCs w:val="20"/>
        </w:rPr>
        <w:tab/>
        <w:t xml:space="preserve">                </w:t>
      </w:r>
    </w:p>
    <w:p w:rsidR="001835B3" w:rsidRDefault="001835B3" w:rsidP="000D7AA8">
      <w:pPr>
        <w:rPr>
          <w:rFonts w:ascii="Myriad Pro" w:hAnsi="Myriad Pro" w:cs="Tahoma"/>
          <w:sz w:val="18"/>
          <w:szCs w:val="18"/>
        </w:rPr>
      </w:pPr>
    </w:p>
    <w:p w:rsidR="006042C1" w:rsidRPr="006042C1" w:rsidRDefault="006042C1" w:rsidP="000D7AA8">
      <w:pPr>
        <w:rPr>
          <w:rFonts w:ascii="Myriad Pro" w:hAnsi="Myriad Pro"/>
          <w:i/>
          <w:sz w:val="18"/>
          <w:szCs w:val="18"/>
        </w:rPr>
      </w:pPr>
      <w:r w:rsidRPr="006042C1">
        <w:rPr>
          <w:rFonts w:ascii="Myriad Pro" w:hAnsi="Myriad Pro"/>
          <w:i/>
          <w:sz w:val="18"/>
          <w:szCs w:val="18"/>
        </w:rPr>
        <w:t>E</w:t>
      </w:r>
      <w:r>
        <w:rPr>
          <w:rFonts w:ascii="Myriad Pro" w:hAnsi="Myriad Pro"/>
          <w:i/>
          <w:sz w:val="18"/>
          <w:szCs w:val="18"/>
        </w:rPr>
        <w:t>n caso negativo indique por qué:</w:t>
      </w:r>
    </w:p>
    <w:p w:rsidR="001835B3" w:rsidRDefault="007527AF" w:rsidP="000D7AA8">
      <w:pPr>
        <w:rPr>
          <w:rFonts w:ascii="Myriad Pro" w:hAnsi="Myriad Pro" w:cs="Tahoma"/>
          <w:sz w:val="18"/>
          <w:szCs w:val="18"/>
        </w:rPr>
      </w:pPr>
      <w:r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36" type="#_x0000_t32" style="position:absolute;margin-left:1.05pt;margin-top:16.6pt;width:481.85pt;height:0;z-index:251659776" o:connectortype="straight"/>
        </w:pict>
      </w:r>
    </w:p>
    <w:p w:rsidR="001835B3" w:rsidRDefault="001835B3" w:rsidP="000D7AA8">
      <w:pPr>
        <w:rPr>
          <w:rFonts w:ascii="Myriad Pro" w:hAnsi="Myriad Pro" w:cs="Tahoma"/>
          <w:sz w:val="18"/>
          <w:szCs w:val="18"/>
        </w:rPr>
      </w:pPr>
    </w:p>
    <w:p w:rsidR="00CF6FDA" w:rsidRDefault="00CF6FDA" w:rsidP="00CF6FDA">
      <w:pPr>
        <w:rPr>
          <w:rFonts w:ascii="Myriad Pro" w:hAnsi="Myriad Pro"/>
          <w:noProof/>
          <w:sz w:val="18"/>
          <w:szCs w:val="18"/>
          <w:lang w:eastAsia="es-UY"/>
        </w:rPr>
      </w:pPr>
      <w:r>
        <w:rPr>
          <w:rFonts w:ascii="Myriad Pro" w:hAnsi="Myriad Pro"/>
          <w:noProof/>
          <w:sz w:val="18"/>
          <w:szCs w:val="18"/>
          <w:lang w:eastAsia="es-UY"/>
        </w:rPr>
        <w:t>Indique la importancia que atribuye a la interacción con el resto de los participantes del curso: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CF6FDA" w:rsidRPr="00C51F59" w:rsidTr="00C51F59">
        <w:tc>
          <w:tcPr>
            <w:tcW w:w="3151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 xml:space="preserve">Muy importante; influye en </w:t>
            </w:r>
          </w:p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el éxito de mis estudios</w:t>
            </w:r>
          </w:p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8"/>
                <w:szCs w:val="8"/>
                <w:lang w:eastAsia="es-UY"/>
              </w:rPr>
            </w:pPr>
          </w:p>
        </w:tc>
        <w:tc>
          <w:tcPr>
            <w:tcW w:w="3259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Más o menos importante</w:t>
            </w:r>
          </w:p>
        </w:tc>
        <w:tc>
          <w:tcPr>
            <w:tcW w:w="3260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Indiferente; no influye en mis estudios</w:t>
            </w:r>
          </w:p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6"/>
                <w:szCs w:val="6"/>
                <w:lang w:eastAsia="es-UY"/>
              </w:rPr>
            </w:pPr>
          </w:p>
        </w:tc>
      </w:tr>
      <w:tr w:rsidR="00CF6FDA" w:rsidRPr="00C51F59" w:rsidTr="00C51F59">
        <w:tc>
          <w:tcPr>
            <w:tcW w:w="3151" w:type="dxa"/>
          </w:tcPr>
          <w:p w:rsidR="00CF6FDA" w:rsidRPr="00C51F59" w:rsidRDefault="00CF6FDA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59" w:type="dxa"/>
          </w:tcPr>
          <w:p w:rsidR="00CF6FDA" w:rsidRPr="00C51F59" w:rsidRDefault="00CF6FDA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60" w:type="dxa"/>
          </w:tcPr>
          <w:p w:rsidR="00CF6FDA" w:rsidRPr="00C51F59" w:rsidRDefault="00CF6FDA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</w:tr>
    </w:tbl>
    <w:p w:rsidR="001835B3" w:rsidRDefault="001835B3" w:rsidP="000D7AA8">
      <w:pPr>
        <w:rPr>
          <w:rFonts w:ascii="Myriad Pro" w:hAnsi="Myriad Pro" w:cs="Tahoma"/>
          <w:sz w:val="18"/>
          <w:szCs w:val="18"/>
        </w:rPr>
      </w:pPr>
    </w:p>
    <w:p w:rsidR="00CF6FDA" w:rsidRDefault="007527AF" w:rsidP="00CF6FDA">
      <w:pPr>
        <w:rPr>
          <w:rFonts w:ascii="Myriad Pro" w:hAnsi="Myriad Pro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group id="_x0000_s1337" style="position:absolute;margin-left:1.05pt;margin-top:19.75pt;width:213pt;height:36.1pt;z-index:-251655680" coordorigin="5865,8174" coordsize="4260,722">
            <v:rect id="_x0000_s1338" style="position:absolute;left:5865;top:8174;width:1980;height:361"/>
            <v:rect id="_x0000_s1339" style="position:absolute;left:7845;top:8174;width:1140;height:361"/>
            <v:rect id="_x0000_s1340" style="position:absolute;left:8985;top:8174;width:1140;height:361"/>
            <v:rect id="_x0000_s1341" style="position:absolute;left:7845;top:8535;width:1140;height:361"/>
            <v:rect id="_x0000_s1342" style="position:absolute;left:8985;top:8535;width:1140;height:361"/>
          </v:group>
        </w:pict>
      </w:r>
      <w:r w:rsidR="00CF6FDA">
        <w:rPr>
          <w:rFonts w:ascii="Myriad Pro" w:hAnsi="Myriad Pro"/>
          <w:sz w:val="18"/>
          <w:szCs w:val="18"/>
        </w:rPr>
        <w:t>¿Dispone de entre 8 y 12 horas semanales para atender debidamente el curso?</w:t>
      </w:r>
    </w:p>
    <w:p w:rsidR="00CF6FDA" w:rsidRDefault="00CF6FDA" w:rsidP="00CF6FDA">
      <w:pPr>
        <w:rPr>
          <w:rFonts w:ascii="Myriad Pro" w:hAnsi="Myriad Pro"/>
          <w:sz w:val="20"/>
          <w:szCs w:val="20"/>
        </w:rPr>
      </w:pPr>
      <w:r w:rsidRPr="0059029F">
        <w:rPr>
          <w:rFonts w:ascii="Myriad Pro" w:hAnsi="Myriad Pro"/>
          <w:sz w:val="18"/>
          <w:szCs w:val="18"/>
        </w:rPr>
        <w:t xml:space="preserve">    </w:t>
      </w:r>
      <w:r>
        <w:rPr>
          <w:rFonts w:ascii="Myriad Pro" w:hAnsi="Myriad Pro"/>
          <w:sz w:val="18"/>
          <w:szCs w:val="18"/>
        </w:rPr>
        <w:t xml:space="preserve">Respuesta </w:t>
      </w:r>
      <w:r w:rsidRPr="0059029F">
        <w:rPr>
          <w:rFonts w:ascii="Myriad Pro" w:hAnsi="Myriad Pro"/>
          <w:sz w:val="18"/>
          <w:szCs w:val="18"/>
        </w:rPr>
        <w:tab/>
        <w:t xml:space="preserve">  </w:t>
      </w:r>
      <w:r>
        <w:rPr>
          <w:rFonts w:ascii="Myriad Pro" w:hAnsi="Myriad Pro"/>
          <w:sz w:val="18"/>
          <w:szCs w:val="18"/>
        </w:rPr>
        <w:t xml:space="preserve">                  </w:t>
      </w:r>
      <w:r w:rsidRPr="0059029F">
        <w:rPr>
          <w:rFonts w:ascii="Myriad Pro" w:hAnsi="Myriad Pro"/>
          <w:sz w:val="18"/>
          <w:szCs w:val="18"/>
        </w:rPr>
        <w:t xml:space="preserve">     </w:t>
      </w:r>
      <w:r>
        <w:rPr>
          <w:rFonts w:ascii="Myriad Pro" w:hAnsi="Myriad Pro"/>
          <w:sz w:val="18"/>
          <w:szCs w:val="18"/>
        </w:rPr>
        <w:t xml:space="preserve"> </w:t>
      </w:r>
      <w:r w:rsidRPr="0059029F">
        <w:rPr>
          <w:rFonts w:ascii="Myriad Pro" w:hAnsi="Myriad Pro"/>
          <w:sz w:val="18"/>
          <w:szCs w:val="18"/>
        </w:rPr>
        <w:t xml:space="preserve"> </w:t>
      </w:r>
      <w:r>
        <w:rPr>
          <w:rFonts w:ascii="Myriad Pro" w:hAnsi="Myriad Pro"/>
          <w:sz w:val="20"/>
          <w:szCs w:val="20"/>
        </w:rPr>
        <w:t>Si                No</w:t>
      </w:r>
      <w:r w:rsidRPr="0059029F">
        <w:rPr>
          <w:rFonts w:ascii="Myriad Pro" w:hAnsi="Myriad Pro"/>
          <w:sz w:val="20"/>
          <w:szCs w:val="20"/>
        </w:rPr>
        <w:tab/>
        <w:t xml:space="preserve">                </w:t>
      </w:r>
    </w:p>
    <w:p w:rsidR="001835B3" w:rsidRDefault="001835B3" w:rsidP="000D7AA8">
      <w:pPr>
        <w:rPr>
          <w:rFonts w:ascii="Myriad Pro" w:hAnsi="Myriad Pro" w:cs="Tahoma"/>
          <w:sz w:val="18"/>
          <w:szCs w:val="18"/>
        </w:rPr>
      </w:pPr>
    </w:p>
    <w:p w:rsidR="00CF6FDA" w:rsidRPr="004028B8" w:rsidRDefault="00CF6FDA" w:rsidP="00CF6FDA">
      <w:pPr>
        <w:rPr>
          <w:rFonts w:ascii="Myriad Pro" w:hAnsi="Myriad Pro" w:cs="Tahoma"/>
          <w:b/>
          <w:sz w:val="18"/>
          <w:szCs w:val="18"/>
        </w:rPr>
      </w:pPr>
      <w:r w:rsidRPr="004028B8">
        <w:rPr>
          <w:rFonts w:ascii="Myriad Pro" w:hAnsi="Myriad Pro" w:cs="Tahoma"/>
          <w:b/>
          <w:sz w:val="18"/>
          <w:szCs w:val="18"/>
        </w:rPr>
        <w:t>Indique su área de formación académica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CF6FDA" w:rsidRPr="00C51F59" w:rsidTr="00C51F59">
        <w:tc>
          <w:tcPr>
            <w:tcW w:w="1847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Universitaria</w:t>
            </w:r>
          </w:p>
        </w:tc>
        <w:tc>
          <w:tcPr>
            <w:tcW w:w="1955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No universitaria</w:t>
            </w:r>
          </w:p>
        </w:tc>
        <w:tc>
          <w:tcPr>
            <w:tcW w:w="1956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Técnica</w:t>
            </w:r>
          </w:p>
        </w:tc>
        <w:tc>
          <w:tcPr>
            <w:tcW w:w="1956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Posgrado</w:t>
            </w:r>
          </w:p>
        </w:tc>
        <w:tc>
          <w:tcPr>
            <w:tcW w:w="1956" w:type="dxa"/>
          </w:tcPr>
          <w:p w:rsidR="00CF6FDA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Doctorado</w:t>
            </w:r>
          </w:p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6"/>
                <w:szCs w:val="6"/>
              </w:rPr>
            </w:pPr>
          </w:p>
        </w:tc>
      </w:tr>
      <w:tr w:rsidR="00CF6FDA" w:rsidRPr="00C51F59" w:rsidTr="00C51F59">
        <w:tc>
          <w:tcPr>
            <w:tcW w:w="1847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5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</w:tbl>
    <w:p w:rsidR="004028B8" w:rsidRDefault="00CF6FDA" w:rsidP="004028B8">
      <w:pPr>
        <w:rPr>
          <w:rFonts w:ascii="Myriad Pro" w:hAnsi="Myriad Pro" w:cs="Tahoma"/>
          <w:b/>
          <w:sz w:val="18"/>
          <w:szCs w:val="18"/>
        </w:rPr>
      </w:pPr>
      <w:r>
        <w:rPr>
          <w:rFonts w:ascii="Myriad Pro" w:hAnsi="Myriad Pro" w:cs="Tahoma"/>
          <w:sz w:val="16"/>
          <w:szCs w:val="16"/>
        </w:rPr>
        <w:br/>
      </w:r>
      <w:r>
        <w:rPr>
          <w:rFonts w:ascii="Myriad Pro" w:hAnsi="Myriad Pro" w:cs="Tahoma"/>
          <w:sz w:val="14"/>
          <w:szCs w:val="14"/>
        </w:rPr>
        <w:br/>
      </w:r>
      <w:r w:rsidR="004028B8">
        <w:rPr>
          <w:rFonts w:ascii="Myriad Pro" w:hAnsi="Myriad Pro" w:cs="Tahoma"/>
          <w:b/>
          <w:sz w:val="18"/>
          <w:szCs w:val="18"/>
        </w:rPr>
        <w:t>Últimos estudios realizados:</w:t>
      </w:r>
    </w:p>
    <w:p w:rsidR="004028B8" w:rsidRPr="004028B8" w:rsidRDefault="007527AF" w:rsidP="004028B8">
      <w:pPr>
        <w:pStyle w:val="Sinespaciado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61" type="#_x0000_t32" style="position:absolute;margin-left:45.3pt;margin-top:7.8pt;width:437.6pt;height:.05pt;z-index:251661824" o:connectortype="straight"/>
        </w:pict>
      </w:r>
      <w:r w:rsidR="004028B8" w:rsidRPr="004028B8">
        <w:rPr>
          <w:rFonts w:ascii="Myriad Pro" w:hAnsi="Myriad Pro"/>
          <w:sz w:val="18"/>
          <w:szCs w:val="18"/>
        </w:rPr>
        <w:t>Institución:</w:t>
      </w:r>
    </w:p>
    <w:p w:rsidR="004028B8" w:rsidRDefault="004028B8" w:rsidP="004028B8">
      <w:pPr>
        <w:pStyle w:val="Sinespaciado"/>
        <w:rPr>
          <w:rFonts w:ascii="Myriad Pro" w:hAnsi="Myriad Pro"/>
          <w:noProof/>
          <w:sz w:val="18"/>
          <w:szCs w:val="18"/>
          <w:lang w:val="es-ES" w:eastAsia="es-ES"/>
        </w:rPr>
      </w:pPr>
    </w:p>
    <w:p w:rsidR="004028B8" w:rsidRPr="004028B8" w:rsidRDefault="007527AF" w:rsidP="004028B8">
      <w:pPr>
        <w:pStyle w:val="Sinespaciado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62" type="#_x0000_t32" style="position:absolute;margin-left:88.8pt;margin-top:8.65pt;width:394.1pt;height:0;z-index:251662848" o:connectortype="straight"/>
        </w:pict>
      </w:r>
      <w:r w:rsidR="004028B8" w:rsidRPr="004028B8">
        <w:rPr>
          <w:rFonts w:ascii="Myriad Pro" w:hAnsi="Myriad Pro"/>
          <w:noProof/>
          <w:sz w:val="18"/>
          <w:szCs w:val="18"/>
          <w:lang w:val="es-ES" w:eastAsia="es-ES"/>
        </w:rPr>
        <w:t>Carga horaria semanal:</w:t>
      </w:r>
    </w:p>
    <w:p w:rsidR="004028B8" w:rsidRDefault="004028B8" w:rsidP="004028B8">
      <w:pPr>
        <w:pStyle w:val="Sinespaciado"/>
        <w:rPr>
          <w:rFonts w:ascii="Myriad Pro" w:hAnsi="Myriad Pro"/>
          <w:sz w:val="18"/>
          <w:szCs w:val="18"/>
        </w:rPr>
      </w:pPr>
    </w:p>
    <w:p w:rsidR="004028B8" w:rsidRPr="004028B8" w:rsidRDefault="007527AF" w:rsidP="004028B8">
      <w:pPr>
        <w:pStyle w:val="Sinespaciado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63" type="#_x0000_t32" style="position:absolute;margin-left:82.8pt;margin-top:10.25pt;width:400.1pt;height:0;z-index:251663872" o:connectortype="straight"/>
        </w:pict>
      </w:r>
      <w:r w:rsidR="004028B8" w:rsidRPr="004028B8">
        <w:rPr>
          <w:rFonts w:ascii="Myriad Pro" w:hAnsi="Myriad Pro"/>
          <w:sz w:val="18"/>
          <w:szCs w:val="18"/>
        </w:rPr>
        <w:t xml:space="preserve">Fecha de realización: </w:t>
      </w:r>
    </w:p>
    <w:p w:rsidR="004028B8" w:rsidRPr="004028B8" w:rsidRDefault="004028B8" w:rsidP="004028B8">
      <w:pPr>
        <w:pStyle w:val="Sinespaciado"/>
        <w:rPr>
          <w:rFonts w:ascii="Myriad Pro" w:hAnsi="Myriad Pro"/>
          <w:b/>
          <w:sz w:val="18"/>
          <w:szCs w:val="18"/>
        </w:rPr>
      </w:pPr>
    </w:p>
    <w:p w:rsidR="006042C1" w:rsidRPr="006042C1" w:rsidRDefault="006042C1" w:rsidP="004028B8">
      <w:pPr>
        <w:rPr>
          <w:rFonts w:ascii="Myriad Pro" w:hAnsi="Myriad Pro" w:cs="Tahoma"/>
          <w:b/>
          <w:sz w:val="2"/>
          <w:szCs w:val="2"/>
        </w:rPr>
      </w:pPr>
    </w:p>
    <w:p w:rsidR="004028B8" w:rsidRDefault="004028B8" w:rsidP="000D7AA8">
      <w:pPr>
        <w:rPr>
          <w:rFonts w:ascii="Myriad Pro" w:hAnsi="Myriad Pro" w:cs="Tahoma"/>
          <w:b/>
          <w:sz w:val="18"/>
          <w:szCs w:val="18"/>
        </w:rPr>
      </w:pPr>
      <w:r w:rsidRPr="004028B8">
        <w:rPr>
          <w:rFonts w:ascii="Myriad Pro" w:hAnsi="Myriad Pro" w:cs="Tahoma"/>
          <w:b/>
          <w:sz w:val="18"/>
          <w:szCs w:val="18"/>
        </w:rPr>
        <w:t>Idiomas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4028B8" w:rsidRPr="00C51F59" w:rsidTr="00C51F59">
        <w:tc>
          <w:tcPr>
            <w:tcW w:w="1847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Inglés</w:t>
            </w:r>
          </w:p>
        </w:tc>
        <w:tc>
          <w:tcPr>
            <w:tcW w:w="1955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Portugués</w:t>
            </w:r>
          </w:p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6"/>
                <w:szCs w:val="6"/>
              </w:rPr>
            </w:pPr>
          </w:p>
        </w:tc>
        <w:tc>
          <w:tcPr>
            <w:tcW w:w="1956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Francés</w:t>
            </w:r>
          </w:p>
        </w:tc>
        <w:tc>
          <w:tcPr>
            <w:tcW w:w="1956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Alemán</w:t>
            </w:r>
          </w:p>
        </w:tc>
        <w:tc>
          <w:tcPr>
            <w:tcW w:w="1956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Otro</w:t>
            </w:r>
          </w:p>
        </w:tc>
      </w:tr>
      <w:tr w:rsidR="004028B8" w:rsidRPr="00C51F59" w:rsidTr="00C51F59">
        <w:tc>
          <w:tcPr>
            <w:tcW w:w="1847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  <w:tc>
          <w:tcPr>
            <w:tcW w:w="1955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  <w:tc>
          <w:tcPr>
            <w:tcW w:w="1956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  <w:tc>
          <w:tcPr>
            <w:tcW w:w="1956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  <w:tc>
          <w:tcPr>
            <w:tcW w:w="1956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</w:tr>
    </w:tbl>
    <w:p w:rsidR="00061D69" w:rsidRDefault="00061D69" w:rsidP="005D2751">
      <w:pPr>
        <w:rPr>
          <w:rFonts w:ascii="Myriad Pro" w:hAnsi="Myriad Pro"/>
          <w:b/>
          <w:sz w:val="18"/>
          <w:szCs w:val="18"/>
        </w:rPr>
      </w:pPr>
    </w:p>
    <w:p w:rsidR="00061D69" w:rsidRDefault="00061D69">
      <w:pPr>
        <w:spacing w:after="0" w:line="240" w:lineRule="auto"/>
        <w:rPr>
          <w:rFonts w:ascii="Myriad Pro" w:hAnsi="Myriad Pro"/>
          <w:b/>
          <w:sz w:val="18"/>
          <w:szCs w:val="18"/>
        </w:rPr>
      </w:pPr>
      <w:r>
        <w:rPr>
          <w:rFonts w:ascii="Myriad Pro" w:hAnsi="Myriad Pro"/>
          <w:b/>
          <w:sz w:val="18"/>
          <w:szCs w:val="18"/>
        </w:rPr>
        <w:br w:type="page"/>
      </w:r>
    </w:p>
    <w:p w:rsidR="006042C1" w:rsidRDefault="006042C1" w:rsidP="005D2751">
      <w:pPr>
        <w:rPr>
          <w:rFonts w:ascii="Myriad Pro" w:hAnsi="Myriad Pro"/>
          <w:b/>
          <w:sz w:val="18"/>
          <w:szCs w:val="18"/>
        </w:rPr>
      </w:pPr>
    </w:p>
    <w:p w:rsidR="006042C1" w:rsidRPr="006042C1" w:rsidRDefault="006042C1" w:rsidP="005D2751">
      <w:pPr>
        <w:rPr>
          <w:rFonts w:ascii="Myriad Pro" w:hAnsi="Myriad Pro"/>
          <w:b/>
          <w:sz w:val="18"/>
          <w:szCs w:val="18"/>
        </w:rPr>
      </w:pPr>
      <w:r w:rsidRPr="006042C1">
        <w:rPr>
          <w:rFonts w:ascii="Myriad Pro" w:hAnsi="Myriad Pro"/>
          <w:b/>
          <w:sz w:val="18"/>
          <w:szCs w:val="18"/>
        </w:rPr>
        <w:t>Temas de interés</w:t>
      </w:r>
      <w:r>
        <w:rPr>
          <w:rFonts w:ascii="Myriad Pro" w:hAnsi="Myriad Pro"/>
          <w:b/>
          <w:sz w:val="18"/>
          <w:szCs w:val="18"/>
        </w:rPr>
        <w:t>:</w:t>
      </w:r>
    </w:p>
    <w:p w:rsidR="006042C1" w:rsidRDefault="006042C1" w:rsidP="005D2751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77" type="#_x0000_t32" style="position:absolute;margin-left:.3pt;margin-top:8.85pt;width:481.85pt;height:0;z-index:251678208" o:connectortype="straight"/>
        </w:pict>
      </w:r>
    </w:p>
    <w:p w:rsidR="006042C1" w:rsidRDefault="006042C1" w:rsidP="005D2751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78" type="#_x0000_t32" style="position:absolute;margin-left:1.05pt;margin-top:11.9pt;width:481.85pt;height:0;z-index:251679232" o:connectortype="straight"/>
        </w:pict>
      </w:r>
    </w:p>
    <w:p w:rsidR="005D2751" w:rsidRDefault="004028B8" w:rsidP="005D2751">
      <w:pPr>
        <w:rPr>
          <w:rFonts w:ascii="Myriad Pro" w:hAnsi="Myriad Pro"/>
          <w:b/>
          <w:sz w:val="18"/>
          <w:szCs w:val="18"/>
        </w:rPr>
      </w:pPr>
      <w:r>
        <w:rPr>
          <w:rFonts w:ascii="Myriad Pro" w:hAnsi="Myriad Pro"/>
          <w:sz w:val="18"/>
          <w:szCs w:val="18"/>
        </w:rPr>
        <w:br/>
      </w:r>
      <w:r w:rsidR="006042C1" w:rsidRPr="006042C1">
        <w:rPr>
          <w:rFonts w:ascii="Myriad Pro" w:hAnsi="Myriad Pro"/>
          <w:b/>
          <w:sz w:val="18"/>
          <w:szCs w:val="18"/>
        </w:rPr>
        <w:t>Indique sus motivos para realizar este curso</w:t>
      </w:r>
    </w:p>
    <w:p w:rsidR="006042C1" w:rsidRDefault="006042C1" w:rsidP="005D2751">
      <w:pPr>
        <w:rPr>
          <w:rFonts w:ascii="Myriad Pro" w:hAnsi="Myriad Pro"/>
          <w:b/>
          <w:sz w:val="18"/>
          <w:szCs w:val="18"/>
        </w:rPr>
      </w:pPr>
      <w:r>
        <w:rPr>
          <w:rFonts w:ascii="Myriad Pro" w:hAnsi="Myriad Pro"/>
          <w:b/>
          <w:noProof/>
          <w:sz w:val="18"/>
          <w:szCs w:val="18"/>
          <w:lang w:val="es-ES" w:eastAsia="es-ES"/>
        </w:rPr>
        <w:pict>
          <v:shape id="_x0000_s1379" type="#_x0000_t32" style="position:absolute;margin-left:.3pt;margin-top:7.8pt;width:481.85pt;height:0;z-index:251680256" o:connectortype="straight"/>
        </w:pict>
      </w:r>
    </w:p>
    <w:p w:rsidR="006042C1" w:rsidRPr="006042C1" w:rsidRDefault="006042C1" w:rsidP="005D2751">
      <w:pPr>
        <w:rPr>
          <w:rFonts w:ascii="Myriad Pro" w:hAnsi="Myriad Pro"/>
          <w:b/>
          <w:sz w:val="18"/>
          <w:szCs w:val="18"/>
        </w:rPr>
      </w:pPr>
      <w:r>
        <w:rPr>
          <w:rFonts w:ascii="Myriad Pro" w:hAnsi="Myriad Pro"/>
          <w:b/>
          <w:noProof/>
          <w:sz w:val="18"/>
          <w:szCs w:val="18"/>
          <w:lang w:val="es-ES" w:eastAsia="es-ES"/>
        </w:rPr>
        <w:pict>
          <v:shape id="_x0000_s1380" type="#_x0000_t32" style="position:absolute;margin-left:.3pt;margin-top:9pt;width:481.85pt;height:0;z-index:251681280" o:connectortype="straight"/>
        </w:pict>
      </w:r>
    </w:p>
    <w:p w:rsidR="004028B8" w:rsidRDefault="007527AF" w:rsidP="004028B8">
      <w:pPr>
        <w:jc w:val="right"/>
        <w:rPr>
          <w:rFonts w:ascii="Myriad Pro" w:hAnsi="Myriad Pro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367" type="#_x0000_t32" style="position:absolute;left:0;text-align:left;margin-left:1.05pt;margin-top:11.2pt;width:482.25pt;height:0;z-index:251667968" o:connectortype="straight" strokeweight="1.5pt"/>
        </w:pict>
      </w:r>
    </w:p>
    <w:p w:rsidR="006042C1" w:rsidRDefault="006042C1" w:rsidP="006042C1">
      <w:pPr>
        <w:pStyle w:val="Sinespaciado"/>
        <w:rPr>
          <w:rFonts w:ascii="Myriad Pro" w:hAnsi="Myriad Pro"/>
          <w:b/>
          <w:sz w:val="18"/>
          <w:szCs w:val="18"/>
        </w:rPr>
      </w:pPr>
    </w:p>
    <w:p w:rsidR="006042C1" w:rsidRPr="006042C1" w:rsidRDefault="006042C1" w:rsidP="006042C1">
      <w:pPr>
        <w:pStyle w:val="Sinespaciado"/>
        <w:rPr>
          <w:rFonts w:ascii="Myriad Pro" w:hAnsi="Myriad Pro"/>
          <w:b/>
          <w:sz w:val="18"/>
          <w:szCs w:val="18"/>
        </w:rPr>
      </w:pPr>
      <w:r w:rsidRPr="006042C1">
        <w:rPr>
          <w:rFonts w:ascii="Myriad Pro" w:hAnsi="Myriad Pro"/>
          <w:b/>
          <w:sz w:val="18"/>
          <w:szCs w:val="18"/>
        </w:rPr>
        <w:t>Comentarios</w:t>
      </w:r>
    </w:p>
    <w:p w:rsidR="004028B8" w:rsidRDefault="006042C1" w:rsidP="004028B8">
      <w:pPr>
        <w:rPr>
          <w:rFonts w:ascii="Myriad Pro" w:hAnsi="Myriad Pro" w:cs="Tahoma"/>
          <w:sz w:val="18"/>
          <w:szCs w:val="18"/>
        </w:rPr>
      </w:pPr>
      <w:r w:rsidRPr="007527AF">
        <w:rPr>
          <w:rFonts w:ascii="Myriad Pro" w:hAnsi="Myriad Pro"/>
          <w:noProof/>
          <w:sz w:val="18"/>
          <w:szCs w:val="18"/>
          <w:lang w:eastAsia="es-UY"/>
        </w:rPr>
        <w:pict>
          <v:shape id="_x0000_s1368" type="#_x0000_t32" style="position:absolute;margin-left:-.1pt;margin-top:7.65pt;width:482.25pt;height:0;z-index:251668992" o:connectortype="straight" strokeweight="1.5pt"/>
        </w:pict>
      </w:r>
    </w:p>
    <w:p w:rsidR="004028B8" w:rsidRDefault="004028B8" w:rsidP="004028B8">
      <w:pPr>
        <w:rPr>
          <w:rFonts w:ascii="Myriad Pro" w:hAnsi="Myriad Pro" w:cs="Tahoma"/>
          <w:sz w:val="18"/>
          <w:szCs w:val="18"/>
        </w:rPr>
      </w:pPr>
      <w:r>
        <w:rPr>
          <w:rFonts w:ascii="Myriad Pro" w:hAnsi="Myriad Pro" w:cs="Tahoma"/>
          <w:sz w:val="18"/>
          <w:szCs w:val="18"/>
        </w:rPr>
        <w:t>A continuación puede realizar cualquier comentario adicional:</w:t>
      </w:r>
    </w:p>
    <w:p w:rsidR="004028B8" w:rsidRPr="004028B8" w:rsidRDefault="004028B8" w:rsidP="004028B8">
      <w:pPr>
        <w:rPr>
          <w:rFonts w:ascii="Myriad Pro" w:hAnsi="Myriad Pro" w:cs="Tahoma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6" w:space="0" w:color="auto"/>
        </w:tblBorders>
        <w:tblLook w:val="04A0"/>
      </w:tblPr>
      <w:tblGrid>
        <w:gridCol w:w="9670"/>
      </w:tblGrid>
      <w:tr w:rsidR="004028B8" w:rsidRPr="00C51F59" w:rsidTr="00C51F59">
        <w:tc>
          <w:tcPr>
            <w:tcW w:w="9670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  <w:tr w:rsidR="004028B8" w:rsidRPr="00C51F59" w:rsidTr="00C51F59">
        <w:tc>
          <w:tcPr>
            <w:tcW w:w="9670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  <w:tr w:rsidR="004028B8" w:rsidRPr="00C51F59" w:rsidTr="00C51F59">
        <w:tc>
          <w:tcPr>
            <w:tcW w:w="9670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</w:tbl>
    <w:p w:rsidR="004028B8" w:rsidRDefault="004028B8" w:rsidP="004028B8">
      <w:pPr>
        <w:rPr>
          <w:rFonts w:ascii="Myriad Pro" w:hAnsi="Myriad Pro" w:cs="Tahoma"/>
          <w:sz w:val="18"/>
          <w:szCs w:val="18"/>
        </w:rPr>
      </w:pPr>
    </w:p>
    <w:p w:rsidR="006042C1" w:rsidRDefault="006042C1" w:rsidP="004028B8">
      <w:pPr>
        <w:rPr>
          <w:rFonts w:ascii="Myriad Pro" w:hAnsi="Myriad Pro" w:cs="Tahoma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4A0"/>
      </w:tblPr>
      <w:tblGrid>
        <w:gridCol w:w="4781"/>
        <w:gridCol w:w="4889"/>
      </w:tblGrid>
      <w:tr w:rsidR="004028B8" w:rsidRPr="00C51F59" w:rsidTr="00C51F59">
        <w:tc>
          <w:tcPr>
            <w:tcW w:w="4781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 xml:space="preserve">Fecha </w:t>
            </w:r>
          </w:p>
        </w:tc>
        <w:tc>
          <w:tcPr>
            <w:tcW w:w="4889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Firma del candidato</w:t>
            </w:r>
          </w:p>
        </w:tc>
      </w:tr>
    </w:tbl>
    <w:p w:rsidR="00061D69" w:rsidRDefault="00061D69" w:rsidP="00061D69">
      <w:pPr>
        <w:rPr>
          <w:rFonts w:ascii="Myriad Pro" w:hAnsi="Myriad Pro"/>
          <w:b/>
          <w:sz w:val="18"/>
          <w:szCs w:val="18"/>
        </w:rPr>
      </w:pPr>
    </w:p>
    <w:p w:rsidR="00061D69" w:rsidRPr="00CD2808" w:rsidRDefault="00061D69" w:rsidP="00061D69">
      <w:pPr>
        <w:rPr>
          <w:rFonts w:ascii="Myriad Pro" w:hAnsi="Myriad Pro"/>
          <w:b/>
          <w:sz w:val="18"/>
          <w:szCs w:val="18"/>
        </w:rPr>
      </w:pPr>
      <w:r w:rsidRPr="00CD2808">
        <w:rPr>
          <w:rFonts w:ascii="Myriad Pro" w:hAnsi="Myriad Pro"/>
          <w:b/>
          <w:sz w:val="18"/>
          <w:szCs w:val="18"/>
        </w:rPr>
        <w:t xml:space="preserve">¿Solicita BECA del 50%?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</w:tblGrid>
      <w:tr w:rsidR="00061D69" w:rsidRPr="00CD2808" w:rsidTr="002136DE">
        <w:trPr>
          <w:jc w:val="center"/>
        </w:trPr>
        <w:tc>
          <w:tcPr>
            <w:tcW w:w="1847" w:type="dxa"/>
          </w:tcPr>
          <w:p w:rsidR="00061D69" w:rsidRPr="00CD2808" w:rsidRDefault="00061D69" w:rsidP="002136DE">
            <w:pPr>
              <w:pStyle w:val="Sinespaciado"/>
              <w:jc w:val="center"/>
              <w:rPr>
                <w:rFonts w:ascii="Myriad Pro" w:hAnsi="Myriad Pro"/>
                <w:b/>
                <w:szCs w:val="18"/>
              </w:rPr>
            </w:pPr>
            <w:r w:rsidRPr="00CD2808">
              <w:rPr>
                <w:rFonts w:ascii="Myriad Pro" w:hAnsi="Myriad Pro"/>
                <w:b/>
                <w:szCs w:val="18"/>
              </w:rPr>
              <w:t>SI</w:t>
            </w:r>
          </w:p>
        </w:tc>
        <w:tc>
          <w:tcPr>
            <w:tcW w:w="1955" w:type="dxa"/>
          </w:tcPr>
          <w:p w:rsidR="00061D69" w:rsidRPr="00CD2808" w:rsidRDefault="00061D69" w:rsidP="002136DE">
            <w:pPr>
              <w:pStyle w:val="Sinespaciado"/>
              <w:jc w:val="center"/>
              <w:rPr>
                <w:rFonts w:ascii="Myriad Pro" w:hAnsi="Myriad Pro"/>
                <w:b/>
                <w:szCs w:val="18"/>
              </w:rPr>
            </w:pPr>
            <w:r w:rsidRPr="00CD2808">
              <w:rPr>
                <w:rFonts w:ascii="Myriad Pro" w:hAnsi="Myriad Pro"/>
                <w:b/>
                <w:szCs w:val="18"/>
              </w:rPr>
              <w:t>NO</w:t>
            </w:r>
          </w:p>
        </w:tc>
      </w:tr>
      <w:tr w:rsidR="00061D69" w:rsidRPr="00C51F59" w:rsidTr="002136DE">
        <w:trPr>
          <w:jc w:val="center"/>
        </w:trPr>
        <w:tc>
          <w:tcPr>
            <w:tcW w:w="1847" w:type="dxa"/>
          </w:tcPr>
          <w:p w:rsidR="00061D69" w:rsidRPr="00C51F59" w:rsidRDefault="00061D69" w:rsidP="002136DE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5" w:type="dxa"/>
          </w:tcPr>
          <w:p w:rsidR="00061D69" w:rsidRPr="00C51F59" w:rsidRDefault="00061D69" w:rsidP="002136DE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</w:tbl>
    <w:p w:rsidR="00061D69" w:rsidRDefault="00061D69" w:rsidP="00061D69">
      <w:pPr>
        <w:rPr>
          <w:rFonts w:ascii="Myriad Pro" w:hAnsi="Myriad Pro" w:cs="Tahoma"/>
          <w:sz w:val="18"/>
          <w:szCs w:val="18"/>
        </w:rPr>
      </w:pPr>
    </w:p>
    <w:p w:rsidR="004028B8" w:rsidRPr="004028B8" w:rsidRDefault="004028B8" w:rsidP="006042C1">
      <w:pPr>
        <w:rPr>
          <w:rFonts w:ascii="Myriad Pro" w:hAnsi="Myriad Pro" w:cs="Tahoma"/>
          <w:b/>
          <w:sz w:val="18"/>
          <w:szCs w:val="18"/>
        </w:rPr>
      </w:pPr>
    </w:p>
    <w:sectPr w:rsidR="004028B8" w:rsidRPr="004028B8" w:rsidSect="004028B8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808" w:rsidRDefault="00CD2808" w:rsidP="00A234D9">
      <w:pPr>
        <w:spacing w:after="0" w:line="240" w:lineRule="auto"/>
      </w:pPr>
      <w:r>
        <w:separator/>
      </w:r>
    </w:p>
  </w:endnote>
  <w:endnote w:type="continuationSeparator" w:id="1">
    <w:p w:rsidR="00CD2808" w:rsidRDefault="00CD2808" w:rsidP="00A2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DiagramTTBlindBlac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602" w:rsidRDefault="00C86602">
    <w:pPr>
      <w:pStyle w:val="Piedepgina"/>
    </w:pPr>
  </w:p>
  <w:p w:rsidR="00C86602" w:rsidRDefault="00C8660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808" w:rsidRDefault="00CD2808" w:rsidP="00A234D9">
      <w:pPr>
        <w:spacing w:after="0" w:line="240" w:lineRule="auto"/>
      </w:pPr>
      <w:r>
        <w:separator/>
      </w:r>
    </w:p>
  </w:footnote>
  <w:footnote w:type="continuationSeparator" w:id="1">
    <w:p w:rsidR="00CD2808" w:rsidRDefault="00CD2808" w:rsidP="00A2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602" w:rsidRDefault="00CD2808">
    <w:pPr>
      <w:pStyle w:val="Encabezado"/>
    </w:pPr>
    <w:r>
      <w:rPr>
        <w:noProof/>
        <w:lang w:eastAsia="es-UY"/>
      </w:rPr>
      <w:drawing>
        <wp:inline distT="0" distB="0" distL="0" distR="0">
          <wp:extent cx="6832600" cy="635000"/>
          <wp:effectExtent l="19050" t="0" r="6350" b="0"/>
          <wp:docPr id="1" name="Imagen 1" descr="cabez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z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061D69"/>
    <w:rsid w:val="00007D83"/>
    <w:rsid w:val="00021143"/>
    <w:rsid w:val="00061D69"/>
    <w:rsid w:val="0009686F"/>
    <w:rsid w:val="000D7AA8"/>
    <w:rsid w:val="001052BF"/>
    <w:rsid w:val="00135824"/>
    <w:rsid w:val="00156362"/>
    <w:rsid w:val="001835B3"/>
    <w:rsid w:val="001C65DE"/>
    <w:rsid w:val="00211DF9"/>
    <w:rsid w:val="00226B62"/>
    <w:rsid w:val="00232272"/>
    <w:rsid w:val="00257933"/>
    <w:rsid w:val="00263443"/>
    <w:rsid w:val="00275D5D"/>
    <w:rsid w:val="00292D79"/>
    <w:rsid w:val="002D329A"/>
    <w:rsid w:val="0036100C"/>
    <w:rsid w:val="003623C5"/>
    <w:rsid w:val="003C45C2"/>
    <w:rsid w:val="004028B8"/>
    <w:rsid w:val="00487BA7"/>
    <w:rsid w:val="00513610"/>
    <w:rsid w:val="00527D67"/>
    <w:rsid w:val="00535D93"/>
    <w:rsid w:val="005601B5"/>
    <w:rsid w:val="00564A43"/>
    <w:rsid w:val="0059029F"/>
    <w:rsid w:val="005A55AF"/>
    <w:rsid w:val="005D0CE1"/>
    <w:rsid w:val="005D2751"/>
    <w:rsid w:val="00601276"/>
    <w:rsid w:val="006042C1"/>
    <w:rsid w:val="00637611"/>
    <w:rsid w:val="00681F59"/>
    <w:rsid w:val="006C08B9"/>
    <w:rsid w:val="006F18C8"/>
    <w:rsid w:val="00705D31"/>
    <w:rsid w:val="007527AF"/>
    <w:rsid w:val="007B296A"/>
    <w:rsid w:val="0081452B"/>
    <w:rsid w:val="008407D3"/>
    <w:rsid w:val="008B2388"/>
    <w:rsid w:val="008D7CE0"/>
    <w:rsid w:val="008E6E01"/>
    <w:rsid w:val="008F20B0"/>
    <w:rsid w:val="00901321"/>
    <w:rsid w:val="0095252A"/>
    <w:rsid w:val="009C0890"/>
    <w:rsid w:val="009F52BA"/>
    <w:rsid w:val="00A034A9"/>
    <w:rsid w:val="00A234D9"/>
    <w:rsid w:val="00A823F1"/>
    <w:rsid w:val="00AD08D1"/>
    <w:rsid w:val="00B55645"/>
    <w:rsid w:val="00B965BA"/>
    <w:rsid w:val="00BE325A"/>
    <w:rsid w:val="00C01473"/>
    <w:rsid w:val="00C51F59"/>
    <w:rsid w:val="00C86602"/>
    <w:rsid w:val="00CD2808"/>
    <w:rsid w:val="00CD4546"/>
    <w:rsid w:val="00CF6FDA"/>
    <w:rsid w:val="00D618AE"/>
    <w:rsid w:val="00DA7AF8"/>
    <w:rsid w:val="00E613A6"/>
    <w:rsid w:val="00ED3DBB"/>
    <w:rsid w:val="00F13027"/>
    <w:rsid w:val="00F33A00"/>
    <w:rsid w:val="00FF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3]"/>
    </o:shapedefaults>
    <o:shapelayout v:ext="edit">
      <o:idmap v:ext="edit" data="1"/>
      <o:rules v:ext="edit">
        <o:r id="V:Rule46" type="connector" idref="#_x0000_s1365"/>
        <o:r id="V:Rule47" type="connector" idref="#_x0000_s1311"/>
        <o:r id="V:Rule48" type="connector" idref="#_x0000_s1364"/>
        <o:r id="V:Rule49" type="connector" idref="#_x0000_s1310"/>
        <o:r id="V:Rule50" type="connector" idref="#_x0000_s1317"/>
        <o:r id="V:Rule51" type="connector" idref="#_x0000_s1362"/>
        <o:r id="V:Rule52" type="connector" idref="#_x0000_s1308"/>
        <o:r id="V:Rule53" type="connector" idref="#_x0000_s1315"/>
        <o:r id="V:Rule54" type="connector" idref="#_x0000_s1314"/>
        <o:r id="V:Rule55" type="connector" idref="#_x0000_s1363"/>
        <o:r id="V:Rule56" type="connector" idref="#_x0000_s1309"/>
        <o:r id="V:Rule58" type="connector" idref="#_x0000_s1366"/>
        <o:r id="V:Rule59" type="connector" idref="#_x0000_s1361"/>
        <o:r id="V:Rule60" type="connector" idref="#_x0000_s1319"/>
        <o:r id="V:Rule63" type="connector" idref="#_x0000_s1367"/>
        <o:r id="V:Rule64" type="connector" idref="#_x0000_s1029"/>
        <o:r id="V:Rule65" type="connector" idref="#_x0000_s1320"/>
        <o:r id="V:Rule66" type="connector" idref="#_x0000_s1368"/>
        <o:r id="V:Rule68" type="connector" idref="#_x0000_s1260"/>
        <o:r id="V:Rule70" type="connector" idref="#_x0000_s1237"/>
        <o:r id="V:Rule71" type="connector" idref="#_x0000_s1324"/>
        <o:r id="V:Rule72" type="connector" idref="#_x0000_s1313"/>
        <o:r id="V:Rule73" type="connector" idref="#_x0000_s1238"/>
        <o:r id="V:Rule77" type="connector" idref="#_x0000_s1267"/>
        <o:r id="V:Rule79" type="connector" idref="#_x0000_s1240"/>
        <o:r id="V:Rule82" type="connector" idref="#_x0000_s1239"/>
        <o:r id="V:Rule83" type="connector" idref="#_x0000_s1255"/>
        <o:r id="V:Rule84" type="connector" idref="#_x0000_s1336"/>
        <o:r id="V:Rule85" type="connector" idref="#_x0000_s1323"/>
        <o:r id="V:Rule87" type="connector" idref="#_x0000_s1291"/>
        <o:r id="V:Rule88" type="connector" idref="#_x0000_s1328"/>
        <o:r id="V:Rule89" type="connector" idref="#_x0000_s1322"/>
        <o:r id="V:Rule91" type="connector" idref="#_x0000_s1369"/>
        <o:r id="V:Rule92" type="connector" idref="#_x0000_s1372"/>
        <o:r id="V:Rule93" type="connector" idref="#_x0000_s1371"/>
        <o:r id="V:Rule94" type="connector" idref="#_x0000_s1370"/>
        <o:r id="V:Rule95" type="connector" idref="#_x0000_s1373"/>
        <o:r id="V:Rule96" type="connector" idref="#_x0000_s1374"/>
        <o:r id="V:Rule97" type="connector" idref="#_x0000_s1375"/>
        <o:r id="V:Rule98" type="connector" idref="#_x0000_s1376"/>
        <o:r id="V:Rule99" type="connector" idref="#_x0000_s1377"/>
        <o:r id="V:Rule100" type="connector" idref="#_x0000_s1378"/>
        <o:r id="V:Rule101" type="connector" idref="#_x0000_s1379"/>
        <o:r id="V:Rule102" type="connector" idref="#_x0000_s1380"/>
        <o:r id="V:Rule103" type="connector" idref="#_x0000_s1388"/>
        <o:r id="V:Rule104" type="connector" idref="#_x0000_s1387"/>
        <o:r id="V:Rule105" type="connector" idref="#_x0000_s1389"/>
        <o:r id="V:Rule106" type="connector" idref="#_x0000_s1390"/>
        <o:r id="V:Rule107" type="connector" idref="#_x0000_s1392"/>
        <o:r id="V:Rule108" type="connector" idref="#_x0000_s1391"/>
        <o:r id="V:Rule109" type="connector" idref="#_x0000_s1393"/>
        <o:r id="V:Rule110" type="connector" idref="#_x0000_s1394"/>
        <o:r id="V:Rule111" type="connector" idref="#_x0000_s1395"/>
        <o:r id="V:Rule112" type="connector" idref="#_x0000_s139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F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34D9"/>
  </w:style>
  <w:style w:type="paragraph" w:styleId="Piedepgina">
    <w:name w:val="footer"/>
    <w:basedOn w:val="Normal"/>
    <w:link w:val="Piedepgina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D9"/>
  </w:style>
  <w:style w:type="paragraph" w:styleId="Textodeglobo">
    <w:name w:val="Balloon Text"/>
    <w:basedOn w:val="Normal"/>
    <w:link w:val="TextodegloboCar"/>
    <w:uiPriority w:val="99"/>
    <w:semiHidden/>
    <w:unhideWhenUsed/>
    <w:rsid w:val="00A2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4D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B2388"/>
    <w:rPr>
      <w:color w:val="0000FF"/>
      <w:u w:val="single"/>
    </w:rPr>
  </w:style>
  <w:style w:type="paragraph" w:styleId="Sinespaciado">
    <w:name w:val="No Spacing"/>
    <w:uiPriority w:val="1"/>
    <w:qFormat/>
    <w:rsid w:val="00226B6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183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-2010\RESPALDO\respaldo15agosto\KINGSTON%20urDrive%20(F)\CIRM-2012\Convocatorias%20y%20formularios\Ficha%20de%20inscripci&#243;n-CIRM-elearning-201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Ficha de inscripción-CIRM-elearning-2012</Template>
  <TotalTime>27</TotalTime>
  <Pages>4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</vt:lpstr>
    </vt:vector>
  </TitlesOfParts>
  <Company>RevolucionUnattended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</dc:title>
  <dc:creator>ms</dc:creator>
  <cp:lastModifiedBy>ms</cp:lastModifiedBy>
  <cp:revision>3</cp:revision>
  <cp:lastPrinted>2011-04-01T17:04:00Z</cp:lastPrinted>
  <dcterms:created xsi:type="dcterms:W3CDTF">2013-03-22T14:11:00Z</dcterms:created>
  <dcterms:modified xsi:type="dcterms:W3CDTF">2013-03-22T14:40:00Z</dcterms:modified>
</cp:coreProperties>
</file>